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40737437"/>
        <w:docPartObj>
          <w:docPartGallery w:val="Cover Pages"/>
          <w:docPartUnique/>
        </w:docPartObj>
      </w:sdtPr>
      <w:sdtEndPr/>
      <w:sdtContent>
        <w:p w14:paraId="5FB0F810" w14:textId="61ACF817" w:rsidR="00E6261A" w:rsidRDefault="007B2FBF" w:rsidP="00E6261A">
          <w:pPr>
            <w:spacing w:after="120"/>
            <w:jc w:val="center"/>
            <w:rPr>
              <w:bCs/>
              <w:sz w:val="56"/>
              <w:szCs w:val="56"/>
            </w:rPr>
          </w:pPr>
          <w:r>
            <w:rPr>
              <w:noProof/>
            </w:rPr>
            <mc:AlternateContent>
              <mc:Choice Requires="wpg">
                <w:drawing>
                  <wp:anchor distT="0" distB="0" distL="114300" distR="114300" simplePos="0" relativeHeight="251680768" behindDoc="0" locked="0" layoutInCell="1" allowOverlap="1" wp14:anchorId="2EF09149" wp14:editId="5E0256C3">
                    <wp:simplePos x="0" y="0"/>
                    <wp:positionH relativeFrom="column">
                      <wp:posOffset>-611505</wp:posOffset>
                    </wp:positionH>
                    <wp:positionV relativeFrom="paragraph">
                      <wp:posOffset>-227965</wp:posOffset>
                    </wp:positionV>
                    <wp:extent cx="7272020" cy="800100"/>
                    <wp:effectExtent l="0" t="0" r="17780" b="38100"/>
                    <wp:wrapTight wrapText="bothSides">
                      <wp:wrapPolygon edited="0">
                        <wp:start x="1735" y="0"/>
                        <wp:lineTo x="1735" y="10971"/>
                        <wp:lineTo x="0" y="21943"/>
                        <wp:lineTo x="21577" y="21943"/>
                        <wp:lineTo x="21577" y="0"/>
                        <wp:lineTo x="1735" y="0"/>
                      </wp:wrapPolygon>
                    </wp:wrapTight>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2020" cy="800100"/>
                              <a:chOff x="476" y="720"/>
                              <a:chExt cx="11452" cy="1260"/>
                            </a:xfrm>
                          </wpg:grpSpPr>
                          <pic:pic xmlns:pic="http://schemas.openxmlformats.org/drawingml/2006/picture">
                            <pic:nvPicPr>
                              <pic:cNvPr id="2" name="Picture 5" descr="gemini logo"/>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34" y="722"/>
                                <a:ext cx="3994" cy="107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 name="Line 3"/>
                            <wps:cNvCnPr/>
                            <wps:spPr bwMode="auto">
                              <a:xfrm>
                                <a:off x="476" y="1980"/>
                                <a:ext cx="11450" cy="0"/>
                              </a:xfrm>
                              <a:prstGeom prst="line">
                                <a:avLst/>
                              </a:prstGeom>
                              <a:noFill/>
                              <a:ln w="31750">
                                <a:solidFill>
                                  <a:srgbClr val="FDB93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Rectangle 4"/>
                            <wps:cNvSpPr>
                              <a:spLocks noChangeArrowheads="1"/>
                            </wps:cNvSpPr>
                            <wps:spPr bwMode="auto">
                              <a:xfrm>
                                <a:off x="1467" y="720"/>
                                <a:ext cx="6480" cy="1077"/>
                              </a:xfrm>
                              <a:prstGeom prst="rect">
                                <a:avLst/>
                              </a:prstGeom>
                              <a:gradFill rotWithShape="0">
                                <a:gsLst>
                                  <a:gs pos="0">
                                    <a:srgbClr val="FFFFFF"/>
                                  </a:gs>
                                  <a:gs pos="100000">
                                    <a:srgbClr val="FDB930"/>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4107E" id="Group 8" o:spid="_x0000_s1026" style="position:absolute;margin-left:-48.15pt;margin-top:-17.95pt;width:572.6pt;height:63pt;z-index:251680768" coordorigin="476,720" coordsize="11452,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gemini logo" style="position:absolute;left:7934;top:722;width:3994;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">
                      <v:imagedata r:id="rId10" o:title="gemini logo"/>
                      <o:lock v:ext="edit" aspectratio="f"/>
                    </v:shape>
                    <v:line id="Line 3" o:spid="_x0000_s1028" style="position:absolute;visibility:visible;mso-wrap-style:square" from="476,1980" to="119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" strokecolor="#fdb930" strokeweight="2.5pt"/>
                    <v:rect id="Rectangle 4" o:spid="_x0000_s1029" style="position:absolute;left:1467;top:720;width:648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" stroked="f">
                      <v:fill color2="#fdb930" angle="90" focus="100%" type="gradient"/>
                    </v:rect>
                    <w10:wrap type="tight"/>
                  </v:group>
                </w:pict>
              </mc:Fallback>
            </mc:AlternateContent>
          </w:r>
          <w:r w:rsidR="00E6261A" w:rsidRPr="00E6261A">
            <w:rPr>
              <w:noProof/>
            </w:rPr>
            <w:t xml:space="preserve"> </w:t>
          </w:r>
          <w:r w:rsidR="00E6261A">
            <w:rPr>
              <w:noProof/>
            </w:rPr>
            <mc:AlternateContent>
              <mc:Choice Requires="wpg">
                <w:drawing>
                  <wp:anchor distT="0" distB="0" distL="114300" distR="114300" simplePos="0" relativeHeight="251682816" behindDoc="0" locked="0" layoutInCell="1" allowOverlap="1" wp14:anchorId="48450DFA" wp14:editId="1C361414">
                    <wp:simplePos x="0" y="0"/>
                    <wp:positionH relativeFrom="column">
                      <wp:posOffset>-610870</wp:posOffset>
                    </wp:positionH>
                    <wp:positionV relativeFrom="paragraph">
                      <wp:posOffset>-227330</wp:posOffset>
                    </wp:positionV>
                    <wp:extent cx="7272020" cy="800100"/>
                    <wp:effectExtent l="0" t="0" r="17780" b="38100"/>
                    <wp:wrapTight wrapText="bothSides">
                      <wp:wrapPolygon edited="0">
                        <wp:start x="1735" y="0"/>
                        <wp:lineTo x="1735" y="10971"/>
                        <wp:lineTo x="0" y="21943"/>
                        <wp:lineTo x="21577" y="21943"/>
                        <wp:lineTo x="21577" y="0"/>
                        <wp:lineTo x="1735" y="0"/>
                      </wp:wrapPolygon>
                    </wp:wrapTight>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2020" cy="800100"/>
                              <a:chOff x="476" y="720"/>
                              <a:chExt cx="11452" cy="1260"/>
                            </a:xfrm>
                          </wpg:grpSpPr>
                          <pic:pic xmlns:pic="http://schemas.openxmlformats.org/drawingml/2006/picture">
                            <pic:nvPicPr>
                              <pic:cNvPr id="6" name="Picture 5" descr="gemini logo"/>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34" y="722"/>
                                <a:ext cx="3994" cy="107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 name="Line 3"/>
                            <wps:cNvCnPr/>
                            <wps:spPr bwMode="auto">
                              <a:xfrm>
                                <a:off x="476" y="1980"/>
                                <a:ext cx="11450" cy="0"/>
                              </a:xfrm>
                              <a:prstGeom prst="line">
                                <a:avLst/>
                              </a:prstGeom>
                              <a:noFill/>
                              <a:ln w="31750">
                                <a:solidFill>
                                  <a:srgbClr val="FDB93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 name="Rectangle 10"/>
                            <wps:cNvSpPr>
                              <a:spLocks noChangeArrowheads="1"/>
                            </wps:cNvSpPr>
                            <wps:spPr bwMode="auto">
                              <a:xfrm>
                                <a:off x="1467" y="720"/>
                                <a:ext cx="6480" cy="1077"/>
                              </a:xfrm>
                              <a:prstGeom prst="rect">
                                <a:avLst/>
                              </a:prstGeom>
                              <a:gradFill rotWithShape="0">
                                <a:gsLst>
                                  <a:gs pos="0">
                                    <a:srgbClr val="FFFFFF"/>
                                  </a:gs>
                                  <a:gs pos="100000">
                                    <a:srgbClr val="FDB930"/>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4A29E" id="Group 8" o:spid="_x0000_s1026" style="position:absolute;margin-left:-48.1pt;margin-top:-17.9pt;width:572.6pt;height:63pt;z-index:251682816" coordorigin="476,720" coordsize="11452,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">
                    <v:shape id="Picture 5" o:spid="_x0000_s1027" type="#_x0000_t75" alt="gemini logo" style="position:absolute;left:7934;top:722;width:3994;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">
                      <v:imagedata r:id="rId10" o:title="gemini logo"/>
                      <o:lock v:ext="edit" aspectratio="f"/>
                    </v:shape>
                    <v:line id="Line 3" o:spid="_x0000_s1028" style="position:absolute;visibility:visible;mso-wrap-style:square" from="476,1980" to="119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" strokecolor="#fdb930" strokeweight="2.5pt"/>
                    <v:rect id="Rectangle 10" o:spid="_x0000_s1029" style="position:absolute;left:1467;top:720;width:648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" stroked="f">
                      <v:fill color2="#fdb930" angle="90" focus="100%" type="gradient"/>
                    </v:rect>
                    <w10:wrap type="tight"/>
                  </v:group>
                </w:pict>
              </mc:Fallback>
            </mc:AlternateContent>
          </w:r>
          <w:r w:rsidR="00E6261A">
            <w:rPr>
              <w:bCs/>
              <w:sz w:val="56"/>
              <w:szCs w:val="56"/>
            </w:rPr>
            <w:t xml:space="preserve">Science and Facility Instruments to </w:t>
          </w:r>
        </w:p>
        <w:p w14:paraId="23297314" w14:textId="5ABC1439" w:rsidR="00E6261A" w:rsidRDefault="00E6261A" w:rsidP="00E6261A">
          <w:pPr>
            <w:spacing w:after="120"/>
            <w:jc w:val="center"/>
            <w:rPr>
              <w:bCs/>
              <w:sz w:val="56"/>
              <w:szCs w:val="56"/>
            </w:rPr>
          </w:pPr>
          <w:r>
            <w:rPr>
              <w:bCs/>
              <w:sz w:val="56"/>
              <w:szCs w:val="56"/>
            </w:rPr>
            <w:t xml:space="preserve">Transport, </w:t>
          </w:r>
          <w:r w:rsidR="00E70FAE">
            <w:rPr>
              <w:bCs/>
              <w:sz w:val="56"/>
              <w:szCs w:val="56"/>
            </w:rPr>
            <w:t>Observatory</w:t>
          </w:r>
          <w:r>
            <w:rPr>
              <w:bCs/>
              <w:sz w:val="56"/>
              <w:szCs w:val="56"/>
            </w:rPr>
            <w:t xml:space="preserve"> and Operational Environments</w:t>
          </w:r>
        </w:p>
        <w:p w14:paraId="08308403" w14:textId="77777777" w:rsidR="00E6261A" w:rsidRDefault="00E6261A" w:rsidP="00E6261A">
          <w:pPr>
            <w:spacing w:after="120"/>
            <w:jc w:val="center"/>
            <w:rPr>
              <w:bCs/>
              <w:sz w:val="56"/>
              <w:szCs w:val="56"/>
            </w:rPr>
          </w:pPr>
          <w:r>
            <w:rPr>
              <w:bCs/>
              <w:sz w:val="56"/>
              <w:szCs w:val="56"/>
            </w:rPr>
            <w:t>Interface Control Document</w:t>
          </w:r>
        </w:p>
        <w:p w14:paraId="11D7443A" w14:textId="5BB9D2BD" w:rsidR="00AE45D5" w:rsidRDefault="00E6261A" w:rsidP="00E6261A">
          <w:pPr>
            <w:spacing w:after="120"/>
            <w:jc w:val="center"/>
            <w:rPr>
              <w:bCs/>
              <w:sz w:val="40"/>
              <w:szCs w:val="40"/>
            </w:rPr>
          </w:pPr>
          <w:r>
            <w:rPr>
              <w:bCs/>
              <w:sz w:val="40"/>
              <w:szCs w:val="40"/>
            </w:rPr>
            <w:t>1.9/5.0</w:t>
          </w:r>
        </w:p>
        <w:p w14:paraId="7C60B6C7" w14:textId="77777777" w:rsidR="00E70FAE" w:rsidRPr="00AE45D5" w:rsidRDefault="00E70FAE" w:rsidP="00E6261A">
          <w:pPr>
            <w:spacing w:after="120"/>
            <w:jc w:val="center"/>
            <w:rPr>
              <w:bCs/>
              <w:sz w:val="40"/>
              <w:szCs w:val="40"/>
            </w:rPr>
          </w:pPr>
        </w:p>
        <w:p w14:paraId="196CC6A9" w14:textId="77777777" w:rsidR="006F3C5F" w:rsidRDefault="006F3C5F" w:rsidP="00482E0F">
          <w:pPr>
            <w:rPr>
              <w:b/>
              <w:bCs/>
            </w:rPr>
          </w:pPr>
        </w:p>
        <w:p w14:paraId="7D0DF504" w14:textId="77777777" w:rsidR="006F3C5F" w:rsidRDefault="006F3C5F" w:rsidP="00482E0F">
          <w:pPr>
            <w:rPr>
              <w:b/>
              <w:bCs/>
            </w:rPr>
          </w:pPr>
        </w:p>
        <w:p w14:paraId="0279F159" w14:textId="77777777" w:rsidR="006F3C5F" w:rsidRDefault="006F3C5F" w:rsidP="00482E0F">
          <w:pPr>
            <w:rPr>
              <w:b/>
              <w:bCs/>
            </w:rPr>
          </w:pPr>
        </w:p>
        <w:p w14:paraId="1B2C8234" w14:textId="77777777" w:rsidR="006F3C5F" w:rsidRDefault="006F3C5F" w:rsidP="00482E0F">
          <w:pPr>
            <w:rPr>
              <w:b/>
              <w:bCs/>
            </w:rPr>
          </w:pPr>
        </w:p>
        <w:p w14:paraId="158BD871" w14:textId="77777777" w:rsidR="006F3C5F" w:rsidRDefault="006F3C5F" w:rsidP="00482E0F">
          <w:pPr>
            <w:rPr>
              <w:b/>
              <w:bCs/>
            </w:rPr>
          </w:pPr>
        </w:p>
        <w:p w14:paraId="30FB1F79" w14:textId="77777777" w:rsidR="006F3C5F" w:rsidRDefault="006F3C5F" w:rsidP="00482E0F">
          <w:pPr>
            <w:rPr>
              <w:b/>
              <w:bCs/>
            </w:rPr>
          </w:pPr>
        </w:p>
        <w:p w14:paraId="2CF3362E" w14:textId="77777777" w:rsidR="006F3C5F" w:rsidRDefault="006F3C5F" w:rsidP="006F3C5F">
          <w:pPr>
            <w:rPr>
              <w:rFonts w:ascii="Optima" w:hAnsi="Optima"/>
              <w:b/>
              <w:color w:val="E9B84D"/>
              <w:sz w:val="36"/>
            </w:rPr>
          </w:pPr>
        </w:p>
        <w:p w14:paraId="097258A8" w14:textId="77777777" w:rsidR="006F3C5F" w:rsidRDefault="006F3C5F" w:rsidP="00B95F0D">
          <w:pPr>
            <w:jc w:val="center"/>
            <w:rPr>
              <w:rFonts w:ascii="Optima" w:hAnsi="Optima"/>
              <w:b/>
              <w:color w:val="E9B84D"/>
              <w:sz w:val="36"/>
            </w:rPr>
          </w:pPr>
        </w:p>
        <w:tbl>
          <w:tblPr>
            <w:tblpPr w:leftFromText="180" w:rightFromText="180" w:vertAnchor="page" w:horzAnchor="page" w:tblpXSpec="center" w:tblpY="12061"/>
            <w:tblW w:w="640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85"/>
            <w:gridCol w:w="3323"/>
          </w:tblGrid>
          <w:tr w:rsidR="00E1754C" w:rsidRPr="006F3C5F" w14:paraId="1162F0A1" w14:textId="77777777" w:rsidTr="00E1754C">
            <w:trPr>
              <w:trHeight w:val="560"/>
              <w:jc w:val="center"/>
            </w:trPr>
            <w:tc>
              <w:tcPr>
                <w:tcW w:w="6408" w:type="dxa"/>
                <w:gridSpan w:val="2"/>
                <w:shd w:val="clear" w:color="000000" w:fill="FED789"/>
                <w:vAlign w:val="center"/>
              </w:tcPr>
              <w:p w14:paraId="16D8CE45" w14:textId="490C35D6" w:rsidR="00E1754C" w:rsidRPr="006F3C5F" w:rsidRDefault="00E1754C" w:rsidP="00E1754C">
                <w:pPr>
                  <w:suppressAutoHyphens w:val="0"/>
                  <w:jc w:val="center"/>
                  <w:rPr>
                    <w:rFonts w:ascii="Cambria" w:hAnsi="Cambria"/>
                    <w:bCs/>
                    <w:color w:val="FFFF00"/>
                    <w:kern w:val="0"/>
                    <w:sz w:val="28"/>
                    <w:szCs w:val="28"/>
                  </w:rPr>
                </w:pPr>
                <w:r>
                  <w:rPr>
                    <w:rFonts w:ascii="Cambria" w:hAnsi="Cambria"/>
                    <w:bCs/>
                    <w:color w:val="000000"/>
                    <w:kern w:val="0"/>
                    <w:sz w:val="28"/>
                    <w:szCs w:val="28"/>
                  </w:rPr>
                  <w:t>Approval required b</w:t>
                </w:r>
                <w:r w:rsidRPr="006F3C5F">
                  <w:rPr>
                    <w:rFonts w:ascii="Cambria" w:hAnsi="Cambria"/>
                    <w:bCs/>
                    <w:color w:val="000000"/>
                    <w:kern w:val="0"/>
                    <w:sz w:val="28"/>
                    <w:szCs w:val="28"/>
                  </w:rPr>
                  <w:t>y:</w:t>
                </w:r>
              </w:p>
            </w:tc>
          </w:tr>
          <w:tr w:rsidR="00E1754C" w:rsidRPr="006F3C5F" w14:paraId="1D1689E6" w14:textId="77777777" w:rsidTr="00E1754C">
            <w:trPr>
              <w:trHeight w:val="400"/>
              <w:jc w:val="center"/>
            </w:trPr>
            <w:tc>
              <w:tcPr>
                <w:tcW w:w="3085" w:type="dxa"/>
                <w:shd w:val="clear" w:color="000000" w:fill="FFEBC2"/>
                <w:vAlign w:val="center"/>
              </w:tcPr>
              <w:p w14:paraId="1BB610B4" w14:textId="77777777" w:rsidR="00E1754C" w:rsidRPr="00DF03A1" w:rsidRDefault="00E1754C" w:rsidP="006B07EB">
                <w:pPr>
                  <w:suppressAutoHyphens w:val="0"/>
                  <w:rPr>
                    <w:b/>
                  </w:rPr>
                </w:pPr>
                <w:r w:rsidRPr="00DF03A1">
                  <w:rPr>
                    <w:b/>
                  </w:rPr>
                  <w:t xml:space="preserve">Steve </w:t>
                </w:r>
                <w:proofErr w:type="spellStart"/>
                <w:r w:rsidRPr="00DF03A1">
                  <w:rPr>
                    <w:b/>
                  </w:rPr>
                  <w:t>Hardash</w:t>
                </w:r>
                <w:proofErr w:type="spellEnd"/>
              </w:p>
            </w:tc>
            <w:tc>
              <w:tcPr>
                <w:tcW w:w="3323" w:type="dxa"/>
                <w:shd w:val="clear" w:color="000000" w:fill="FFEBC2"/>
                <w:vAlign w:val="center"/>
              </w:tcPr>
              <w:p w14:paraId="32AB966B" w14:textId="77777777" w:rsidR="00E1754C" w:rsidRPr="00DF03A1" w:rsidRDefault="00E1754C" w:rsidP="00E1754C">
                <w:pPr>
                  <w:suppressAutoHyphens w:val="0"/>
                  <w:ind w:right="-94"/>
                  <w:jc w:val="center"/>
                  <w:rPr>
                    <w:rFonts w:ascii="Cambria" w:hAnsi="Cambria"/>
                    <w:bCs/>
                    <w:color w:val="000000"/>
                    <w:kern w:val="0"/>
                    <w:sz w:val="22"/>
                  </w:rPr>
                </w:pPr>
                <w:r w:rsidRPr="00DF03A1">
                  <w:rPr>
                    <w:rFonts w:ascii="Cambria" w:hAnsi="Cambria"/>
                    <w:bCs/>
                    <w:color w:val="000000"/>
                    <w:kern w:val="0"/>
                    <w:sz w:val="22"/>
                  </w:rPr>
                  <w:t>GN Head of Engineering Ops</w:t>
                </w:r>
              </w:p>
            </w:tc>
          </w:tr>
          <w:tr w:rsidR="00E1754C" w:rsidRPr="006F3C5F" w14:paraId="34992F00" w14:textId="77777777" w:rsidTr="00E1754C">
            <w:trPr>
              <w:trHeight w:val="400"/>
              <w:jc w:val="center"/>
            </w:trPr>
            <w:tc>
              <w:tcPr>
                <w:tcW w:w="3085" w:type="dxa"/>
                <w:shd w:val="clear" w:color="000000" w:fill="FFEBC2"/>
                <w:vAlign w:val="center"/>
              </w:tcPr>
              <w:p w14:paraId="04B4F13C" w14:textId="77777777" w:rsidR="00E1754C" w:rsidRPr="00DF03A1" w:rsidRDefault="00E1754C" w:rsidP="006B07EB">
                <w:pPr>
                  <w:suppressAutoHyphens w:val="0"/>
                  <w:rPr>
                    <w:b/>
                  </w:rPr>
                </w:pPr>
                <w:proofErr w:type="spellStart"/>
                <w:r w:rsidRPr="00DF03A1">
                  <w:rPr>
                    <w:b/>
                  </w:rPr>
                  <w:t>Michiel</w:t>
                </w:r>
                <w:proofErr w:type="spellEnd"/>
                <w:r w:rsidRPr="00DF03A1">
                  <w:rPr>
                    <w:b/>
                  </w:rPr>
                  <w:t xml:space="preserve"> Van Der </w:t>
                </w:r>
                <w:proofErr w:type="spellStart"/>
                <w:r w:rsidRPr="00DF03A1">
                  <w:rPr>
                    <w:b/>
                  </w:rPr>
                  <w:t>Hoeven</w:t>
                </w:r>
                <w:proofErr w:type="spellEnd"/>
              </w:p>
            </w:tc>
            <w:tc>
              <w:tcPr>
                <w:tcW w:w="3323" w:type="dxa"/>
                <w:shd w:val="clear" w:color="000000" w:fill="FFEBC2"/>
                <w:vAlign w:val="center"/>
              </w:tcPr>
              <w:p w14:paraId="2C973283" w14:textId="77777777" w:rsidR="00E1754C" w:rsidRPr="00DF03A1" w:rsidRDefault="00E1754C" w:rsidP="00E1754C">
                <w:pPr>
                  <w:suppressAutoHyphens w:val="0"/>
                  <w:ind w:right="-94"/>
                  <w:jc w:val="center"/>
                  <w:rPr>
                    <w:rFonts w:ascii="Cambria" w:hAnsi="Cambria"/>
                    <w:bCs/>
                    <w:color w:val="000000"/>
                    <w:kern w:val="0"/>
                    <w:sz w:val="22"/>
                  </w:rPr>
                </w:pPr>
                <w:r>
                  <w:rPr>
                    <w:rFonts w:ascii="Cambria" w:hAnsi="Cambria"/>
                    <w:bCs/>
                    <w:color w:val="000000"/>
                    <w:kern w:val="0"/>
                    <w:sz w:val="22"/>
                  </w:rPr>
                  <w:t>GS Head of Engineering Ops</w:t>
                </w:r>
              </w:p>
            </w:tc>
          </w:tr>
        </w:tbl>
        <w:p w14:paraId="0CE59D0B" w14:textId="77777777" w:rsidR="00E1754C" w:rsidRDefault="00E1754C" w:rsidP="00B95F0D">
          <w:pPr>
            <w:suppressAutoHyphens w:val="0"/>
            <w:jc w:val="center"/>
            <w:rPr>
              <w:sz w:val="36"/>
            </w:rPr>
          </w:pPr>
        </w:p>
        <w:p w14:paraId="5FC67654" w14:textId="77777777" w:rsidR="00E1754C" w:rsidRDefault="00E1754C" w:rsidP="00B95F0D">
          <w:pPr>
            <w:suppressAutoHyphens w:val="0"/>
            <w:jc w:val="center"/>
            <w:rPr>
              <w:sz w:val="36"/>
            </w:rPr>
          </w:pPr>
        </w:p>
        <w:p w14:paraId="5BB64B5B" w14:textId="5E9DDE66" w:rsidR="00E1754C" w:rsidRDefault="00E1754C" w:rsidP="00B95F0D">
          <w:pPr>
            <w:suppressAutoHyphens w:val="0"/>
            <w:jc w:val="center"/>
            <w:rPr>
              <w:sz w:val="36"/>
            </w:rPr>
          </w:pPr>
        </w:p>
        <w:p w14:paraId="7B75CFE6" w14:textId="77777777" w:rsidR="00E1754C" w:rsidRDefault="00E1754C" w:rsidP="00B95F0D">
          <w:pPr>
            <w:suppressAutoHyphens w:val="0"/>
            <w:jc w:val="center"/>
            <w:rPr>
              <w:sz w:val="36"/>
            </w:rPr>
          </w:pPr>
        </w:p>
        <w:p w14:paraId="78676ABD" w14:textId="378DE615" w:rsidR="006F3C5F" w:rsidRPr="00B95F0D" w:rsidRDefault="006F3C5F" w:rsidP="00B95F0D">
          <w:pPr>
            <w:suppressAutoHyphens w:val="0"/>
            <w:jc w:val="center"/>
            <w:rPr>
              <w:sz w:val="36"/>
            </w:rPr>
          </w:pPr>
          <w:r w:rsidRPr="00B95F0D">
            <w:rPr>
              <w:sz w:val="36"/>
            </w:rPr>
            <w:t xml:space="preserve">Issued By: </w:t>
          </w:r>
          <w:sdt>
            <w:sdtPr>
              <w:rPr>
                <w:b/>
                <w:sz w:val="36"/>
              </w:rPr>
              <w:id w:val="21317557"/>
            </w:sdtPr>
            <w:sdtEndPr/>
            <w:sdtContent>
              <w:r w:rsidR="000E49B7">
                <w:rPr>
                  <w:sz w:val="36"/>
                </w:rPr>
                <w:t>Project Support Department</w:t>
              </w:r>
            </w:sdtContent>
          </w:sdt>
        </w:p>
        <w:p w14:paraId="3276D4A4" w14:textId="77777777" w:rsidR="006F3C5F" w:rsidRDefault="006F3C5F" w:rsidP="00B95F0D">
          <w:pPr>
            <w:suppressAutoHyphens w:val="0"/>
            <w:jc w:val="center"/>
          </w:pPr>
        </w:p>
        <w:p w14:paraId="13C85459" w14:textId="77777777" w:rsidR="006F3C5F" w:rsidRDefault="00684C0F" w:rsidP="006F3C5F">
          <w:pPr>
            <w:suppressAutoHyphens w:val="0"/>
            <w:sectPr w:rsidR="006F3C5F">
              <w:headerReference w:type="even" r:id="rId11"/>
              <w:headerReference w:type="default" r:id="rId12"/>
              <w:footerReference w:type="even" r:id="rId13"/>
              <w:footerReference w:type="default" r:id="rId14"/>
              <w:headerReference w:type="first" r:id="rId15"/>
              <w:type w:val="continuous"/>
              <w:pgSz w:w="12240" w:h="15840" w:code="1"/>
              <w:pgMar w:top="1440" w:right="1440" w:bottom="1440" w:left="1440" w:header="720" w:footer="1008" w:gutter="0"/>
              <w:cols w:space="720"/>
              <w:formProt w:val="0"/>
              <w:titlePg/>
            </w:sectPr>
          </w:pPr>
        </w:p>
      </w:sdtContent>
    </w:sdt>
    <w:p w14:paraId="6D0E1B4E" w14:textId="71B5B5B2" w:rsidR="000D7DA5" w:rsidRPr="00E1754C" w:rsidRDefault="000D7DA5">
      <w:pPr>
        <w:suppressAutoHyphens w:val="0"/>
      </w:pPr>
      <w:r>
        <w:br w:type="page"/>
      </w:r>
    </w:p>
    <w:p w14:paraId="513A7C04" w14:textId="77777777" w:rsidR="00CF11FC" w:rsidRPr="00CF11FC" w:rsidRDefault="002F7908" w:rsidP="00E10D5F">
      <w:pPr>
        <w:pStyle w:val="EngDMTIndices"/>
      </w:pPr>
      <w:bookmarkStart w:id="0" w:name="_Toc521402896"/>
      <w:r w:rsidRPr="002F7908">
        <w:lastRenderedPageBreak/>
        <w:t>Version</w:t>
      </w:r>
      <w:r w:rsidR="00F77AF1" w:rsidRPr="002F7908">
        <w:t xml:space="preserve"> Control</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845"/>
        <w:gridCol w:w="4725"/>
        <w:gridCol w:w="1890"/>
      </w:tblGrid>
      <w:tr w:rsidR="002F7908" w:rsidRPr="002F7908" w14:paraId="67F4215D" w14:textId="77777777" w:rsidTr="008B53C5">
        <w:trPr>
          <w:cantSplit/>
          <w:tblHeader/>
        </w:trPr>
        <w:tc>
          <w:tcPr>
            <w:tcW w:w="9558" w:type="dxa"/>
            <w:gridSpan w:val="4"/>
            <w:shd w:val="pct10" w:color="auto" w:fill="auto"/>
          </w:tcPr>
          <w:p w14:paraId="4BB488E2" w14:textId="77777777" w:rsidR="002F7908" w:rsidRPr="00C22263" w:rsidRDefault="002F7908" w:rsidP="00C22263">
            <w:pPr>
              <w:pStyle w:val="Table-ColHead"/>
              <w:rPr>
                <w:sz w:val="22"/>
              </w:rPr>
            </w:pPr>
            <w:r w:rsidRPr="00C22263">
              <w:rPr>
                <w:sz w:val="22"/>
              </w:rPr>
              <w:t>REVISION CHART</w:t>
            </w:r>
          </w:p>
        </w:tc>
      </w:tr>
      <w:tr w:rsidR="002F7908" w:rsidRPr="002F7908" w14:paraId="28377A7E" w14:textId="77777777" w:rsidTr="008B53C5">
        <w:trPr>
          <w:cantSplit/>
          <w:tblHeader/>
        </w:trPr>
        <w:tc>
          <w:tcPr>
            <w:tcW w:w="1098" w:type="dxa"/>
            <w:shd w:val="pct10" w:color="auto" w:fill="auto"/>
          </w:tcPr>
          <w:p w14:paraId="1BB0CFC5" w14:textId="77777777" w:rsidR="002F7908" w:rsidRPr="00C22263" w:rsidRDefault="002F7908" w:rsidP="00C22263">
            <w:pPr>
              <w:pStyle w:val="Table-ColHead"/>
              <w:rPr>
                <w:sz w:val="22"/>
              </w:rPr>
            </w:pPr>
            <w:r w:rsidRPr="00C22263">
              <w:rPr>
                <w:sz w:val="22"/>
              </w:rPr>
              <w:t>Version</w:t>
            </w:r>
          </w:p>
        </w:tc>
        <w:tc>
          <w:tcPr>
            <w:tcW w:w="1845" w:type="dxa"/>
            <w:shd w:val="pct10" w:color="auto" w:fill="auto"/>
          </w:tcPr>
          <w:p w14:paraId="691F6A04" w14:textId="77777777" w:rsidR="002F7908" w:rsidRPr="00C22263" w:rsidRDefault="002F7908" w:rsidP="00C22263">
            <w:pPr>
              <w:pStyle w:val="Table-ColHead"/>
              <w:rPr>
                <w:sz w:val="22"/>
              </w:rPr>
            </w:pPr>
            <w:r w:rsidRPr="00C22263">
              <w:rPr>
                <w:sz w:val="22"/>
              </w:rPr>
              <w:t>Author(s)</w:t>
            </w:r>
          </w:p>
        </w:tc>
        <w:tc>
          <w:tcPr>
            <w:tcW w:w="4725" w:type="dxa"/>
            <w:shd w:val="pct10" w:color="auto" w:fill="auto"/>
          </w:tcPr>
          <w:p w14:paraId="75331728" w14:textId="77777777" w:rsidR="002F7908" w:rsidRPr="00C22263" w:rsidRDefault="002F7908" w:rsidP="00C22263">
            <w:pPr>
              <w:pStyle w:val="Table-ColHead"/>
              <w:rPr>
                <w:sz w:val="22"/>
              </w:rPr>
            </w:pPr>
            <w:r w:rsidRPr="00C22263">
              <w:rPr>
                <w:sz w:val="22"/>
              </w:rPr>
              <w:t>Description of Version</w:t>
            </w:r>
          </w:p>
        </w:tc>
        <w:tc>
          <w:tcPr>
            <w:tcW w:w="1890" w:type="dxa"/>
            <w:shd w:val="pct10" w:color="auto" w:fill="auto"/>
          </w:tcPr>
          <w:p w14:paraId="440C5576" w14:textId="77777777" w:rsidR="002F7908" w:rsidRPr="00C22263" w:rsidRDefault="002F7908" w:rsidP="00C22263">
            <w:pPr>
              <w:pStyle w:val="Table-ColHead"/>
              <w:rPr>
                <w:sz w:val="22"/>
              </w:rPr>
            </w:pPr>
            <w:r w:rsidRPr="00C22263">
              <w:rPr>
                <w:sz w:val="22"/>
              </w:rPr>
              <w:t>Date Completed</w:t>
            </w:r>
          </w:p>
        </w:tc>
      </w:tr>
      <w:tr w:rsidR="002F7908" w:rsidRPr="002F7908" w14:paraId="6010B281" w14:textId="77777777" w:rsidTr="008B53C5">
        <w:trPr>
          <w:cantSplit/>
        </w:trPr>
        <w:tc>
          <w:tcPr>
            <w:tcW w:w="1098" w:type="dxa"/>
          </w:tcPr>
          <w:p w14:paraId="7362F974" w14:textId="77777777" w:rsidR="002F7908" w:rsidRPr="00D22AC0" w:rsidRDefault="007275D7" w:rsidP="000F278F">
            <w:pPr>
              <w:pStyle w:val="Table-Text"/>
            </w:pPr>
            <w:r w:rsidRPr="00D22AC0">
              <w:t>A</w:t>
            </w:r>
          </w:p>
        </w:tc>
        <w:tc>
          <w:tcPr>
            <w:tcW w:w="1845" w:type="dxa"/>
          </w:tcPr>
          <w:p w14:paraId="4AF6444C" w14:textId="38B91331" w:rsidR="00C22263" w:rsidRPr="00D22AC0" w:rsidRDefault="00C22263" w:rsidP="000F278F">
            <w:pPr>
              <w:pStyle w:val="Table-Text"/>
            </w:pPr>
            <w:r w:rsidRPr="00D22AC0">
              <w:t>D. Montgomery,</w:t>
            </w:r>
          </w:p>
          <w:p w14:paraId="3708D47F" w14:textId="64A6E216" w:rsidR="002F7908" w:rsidRPr="00D22AC0" w:rsidRDefault="00C22263" w:rsidP="000F278F">
            <w:pPr>
              <w:pStyle w:val="Table-Text"/>
            </w:pPr>
            <w:r w:rsidRPr="00D22AC0">
              <w:t>J. Robinson</w:t>
            </w:r>
          </w:p>
        </w:tc>
        <w:tc>
          <w:tcPr>
            <w:tcW w:w="4725" w:type="dxa"/>
          </w:tcPr>
          <w:p w14:paraId="68CCE1A1" w14:textId="77777777" w:rsidR="002F7908" w:rsidRPr="000F278F" w:rsidRDefault="007275D7" w:rsidP="000F278F">
            <w:pPr>
              <w:pStyle w:val="Table-Text"/>
            </w:pPr>
            <w:r w:rsidRPr="000F278F">
              <w:t>Initial Version</w:t>
            </w:r>
          </w:p>
        </w:tc>
        <w:tc>
          <w:tcPr>
            <w:tcW w:w="1890" w:type="dxa"/>
          </w:tcPr>
          <w:p w14:paraId="16F8C0FF" w14:textId="7A805CCC" w:rsidR="002F7908" w:rsidRPr="00D22AC0" w:rsidRDefault="00C22263" w:rsidP="000F278F">
            <w:pPr>
              <w:pStyle w:val="Table-Text"/>
            </w:pPr>
            <w:r w:rsidRPr="00D22AC0">
              <w:t>July 12, 1996</w:t>
            </w:r>
          </w:p>
        </w:tc>
      </w:tr>
      <w:tr w:rsidR="002F7908" w:rsidRPr="002F7908" w14:paraId="21706D44" w14:textId="77777777" w:rsidTr="008B53C5">
        <w:trPr>
          <w:cantSplit/>
        </w:trPr>
        <w:tc>
          <w:tcPr>
            <w:tcW w:w="1098" w:type="dxa"/>
          </w:tcPr>
          <w:p w14:paraId="7B9CDDB8" w14:textId="77777777" w:rsidR="002F7908" w:rsidRPr="00D22AC0" w:rsidRDefault="007275D7" w:rsidP="000F278F">
            <w:pPr>
              <w:pStyle w:val="Table-Text"/>
            </w:pPr>
            <w:r w:rsidRPr="00D22AC0">
              <w:t>B</w:t>
            </w:r>
          </w:p>
        </w:tc>
        <w:tc>
          <w:tcPr>
            <w:tcW w:w="1845" w:type="dxa"/>
          </w:tcPr>
          <w:p w14:paraId="5D6FCCEC" w14:textId="2F220097" w:rsidR="00C22263" w:rsidRPr="00D22AC0" w:rsidRDefault="00C22263" w:rsidP="000F278F">
            <w:pPr>
              <w:pStyle w:val="Table-Text"/>
            </w:pPr>
            <w:r w:rsidRPr="00D22AC0">
              <w:t>D. Montgomery,</w:t>
            </w:r>
          </w:p>
          <w:p w14:paraId="4BF2DA66" w14:textId="25156D20" w:rsidR="002F7908" w:rsidRPr="00D22AC0" w:rsidRDefault="00C22263" w:rsidP="000F278F">
            <w:pPr>
              <w:pStyle w:val="Table-Text"/>
            </w:pPr>
            <w:r w:rsidRPr="00D22AC0">
              <w:t>J. Robinson</w:t>
            </w:r>
          </w:p>
        </w:tc>
        <w:tc>
          <w:tcPr>
            <w:tcW w:w="4725" w:type="dxa"/>
          </w:tcPr>
          <w:p w14:paraId="0ABDFFE3" w14:textId="77777777" w:rsidR="000F278F" w:rsidRDefault="00C22263" w:rsidP="00D22AC0">
            <w:pPr>
              <w:adjustRightInd w:val="0"/>
              <w:spacing w:line="300" w:lineRule="atLeast"/>
              <w:rPr>
                <w:color w:val="000000"/>
                <w:sz w:val="22"/>
                <w:szCs w:val="22"/>
              </w:rPr>
            </w:pPr>
            <w:r w:rsidRPr="000F278F">
              <w:rPr>
                <w:color w:val="000000"/>
                <w:sz w:val="22"/>
                <w:szCs w:val="22"/>
              </w:rPr>
              <w:t xml:space="preserve">(1) Changed operating specification to -5 C to +20 C as this covers 0% through 98% for Cerro </w:t>
            </w:r>
            <w:proofErr w:type="spellStart"/>
            <w:r w:rsidRPr="000F278F">
              <w:rPr>
                <w:color w:val="000000"/>
                <w:sz w:val="22"/>
                <w:szCs w:val="22"/>
              </w:rPr>
              <w:t>Pachon</w:t>
            </w:r>
            <w:proofErr w:type="spellEnd"/>
            <w:r w:rsidRPr="000F278F">
              <w:rPr>
                <w:color w:val="000000"/>
                <w:sz w:val="22"/>
                <w:szCs w:val="22"/>
              </w:rPr>
              <w:t xml:space="preserve"> cumulative distribution and 5% through 100% of </w:t>
            </w:r>
            <w:proofErr w:type="spellStart"/>
            <w:r w:rsidRPr="000F278F">
              <w:rPr>
                <w:color w:val="000000"/>
                <w:sz w:val="22"/>
                <w:szCs w:val="22"/>
              </w:rPr>
              <w:t>Maun</w:t>
            </w:r>
            <w:r w:rsidR="000F278F">
              <w:rPr>
                <w:color w:val="000000"/>
                <w:sz w:val="22"/>
                <w:szCs w:val="22"/>
              </w:rPr>
              <w:t>aKea</w:t>
            </w:r>
            <w:proofErr w:type="spellEnd"/>
            <w:r w:rsidR="000F278F">
              <w:rPr>
                <w:color w:val="000000"/>
                <w:sz w:val="22"/>
                <w:szCs w:val="22"/>
              </w:rPr>
              <w:t xml:space="preserve"> cumulative distribution.</w:t>
            </w:r>
          </w:p>
          <w:p w14:paraId="338FE10B" w14:textId="77777777" w:rsidR="000F278F" w:rsidRDefault="000F278F" w:rsidP="00D22AC0">
            <w:pPr>
              <w:adjustRightInd w:val="0"/>
              <w:spacing w:line="300" w:lineRule="atLeast"/>
              <w:rPr>
                <w:color w:val="000000"/>
                <w:sz w:val="22"/>
                <w:szCs w:val="22"/>
              </w:rPr>
            </w:pPr>
            <w:r>
              <w:rPr>
                <w:color w:val="000000"/>
                <w:sz w:val="22"/>
                <w:szCs w:val="22"/>
              </w:rPr>
              <w:t xml:space="preserve">(2) </w:t>
            </w:r>
            <w:r w:rsidR="00C22263" w:rsidRPr="000F278F">
              <w:rPr>
                <w:color w:val="000000"/>
                <w:sz w:val="22"/>
                <w:szCs w:val="22"/>
              </w:rPr>
              <w:t>Added mo</w:t>
            </w:r>
            <w:r>
              <w:rPr>
                <w:color w:val="000000"/>
                <w:sz w:val="22"/>
                <w:szCs w:val="22"/>
              </w:rPr>
              <w:t xml:space="preserve">re complete temperature plots. </w:t>
            </w:r>
          </w:p>
          <w:p w14:paraId="297C99A2" w14:textId="77777777" w:rsidR="000F278F" w:rsidRDefault="00C22263" w:rsidP="00D22AC0">
            <w:pPr>
              <w:adjustRightInd w:val="0"/>
              <w:spacing w:line="300" w:lineRule="atLeast"/>
              <w:rPr>
                <w:color w:val="000000"/>
                <w:sz w:val="22"/>
                <w:szCs w:val="22"/>
              </w:rPr>
            </w:pPr>
            <w:r w:rsidRPr="000F278F">
              <w:rPr>
                <w:color w:val="000000"/>
                <w:sz w:val="22"/>
                <w:szCs w:val="22"/>
              </w:rPr>
              <w:t>(3) Changed temperature rate</w:t>
            </w:r>
            <w:r w:rsidR="000F278F">
              <w:rPr>
                <w:color w:val="000000"/>
                <w:sz w:val="22"/>
                <w:szCs w:val="22"/>
              </w:rPr>
              <w:t xml:space="preserve"> of change to 0.8 C/hr.  </w:t>
            </w:r>
          </w:p>
          <w:p w14:paraId="12C87C4D" w14:textId="2C1EA189" w:rsidR="00C22263" w:rsidRPr="000F278F" w:rsidRDefault="000F278F" w:rsidP="00D22AC0">
            <w:pPr>
              <w:adjustRightInd w:val="0"/>
              <w:spacing w:line="300" w:lineRule="atLeast"/>
              <w:rPr>
                <w:color w:val="000000"/>
                <w:sz w:val="22"/>
                <w:szCs w:val="22"/>
              </w:rPr>
            </w:pPr>
            <w:r>
              <w:rPr>
                <w:color w:val="000000"/>
                <w:sz w:val="22"/>
                <w:szCs w:val="22"/>
              </w:rPr>
              <w:t xml:space="preserve">(4) </w:t>
            </w:r>
            <w:r w:rsidR="00C22263" w:rsidRPr="000F278F">
              <w:rPr>
                <w:color w:val="000000"/>
                <w:sz w:val="22"/>
                <w:szCs w:val="22"/>
              </w:rPr>
              <w:t>Added median air temperatures.</w:t>
            </w:r>
          </w:p>
          <w:p w14:paraId="3EB14CF4" w14:textId="5A66C2D9" w:rsidR="002F7908" w:rsidRPr="000F278F" w:rsidRDefault="002F7908" w:rsidP="00D22AC0">
            <w:pPr>
              <w:rPr>
                <w:sz w:val="22"/>
                <w:szCs w:val="22"/>
              </w:rPr>
            </w:pPr>
          </w:p>
        </w:tc>
        <w:tc>
          <w:tcPr>
            <w:tcW w:w="1890" w:type="dxa"/>
          </w:tcPr>
          <w:p w14:paraId="32E1F493" w14:textId="4FBEBF02" w:rsidR="002F7908" w:rsidRPr="00D22AC0" w:rsidRDefault="00C22263" w:rsidP="000F278F">
            <w:pPr>
              <w:pStyle w:val="Table-Text"/>
            </w:pPr>
            <w:r w:rsidRPr="00D22AC0">
              <w:t>October 8, 1996</w:t>
            </w:r>
          </w:p>
        </w:tc>
      </w:tr>
      <w:tr w:rsidR="002F7908" w:rsidRPr="002F7908" w14:paraId="30FA7F1B" w14:textId="77777777" w:rsidTr="008B53C5">
        <w:trPr>
          <w:cantSplit/>
        </w:trPr>
        <w:tc>
          <w:tcPr>
            <w:tcW w:w="1098" w:type="dxa"/>
          </w:tcPr>
          <w:p w14:paraId="711C9694" w14:textId="31B936EB" w:rsidR="002F7908" w:rsidRPr="00D22AC0" w:rsidRDefault="007275D7" w:rsidP="000F278F">
            <w:pPr>
              <w:pStyle w:val="Table-Text"/>
            </w:pPr>
            <w:r w:rsidRPr="00D22AC0">
              <w:t>C</w:t>
            </w:r>
          </w:p>
        </w:tc>
        <w:tc>
          <w:tcPr>
            <w:tcW w:w="1845" w:type="dxa"/>
          </w:tcPr>
          <w:p w14:paraId="70C9938A" w14:textId="537C8F89" w:rsidR="002F7908" w:rsidRPr="00D22AC0" w:rsidRDefault="00C22263" w:rsidP="000F278F">
            <w:pPr>
              <w:pStyle w:val="Table-Text"/>
            </w:pPr>
            <w:r w:rsidRPr="00D22AC0">
              <w:t>M. Close</w:t>
            </w:r>
          </w:p>
        </w:tc>
        <w:tc>
          <w:tcPr>
            <w:tcW w:w="4725" w:type="dxa"/>
          </w:tcPr>
          <w:p w14:paraId="701E378A" w14:textId="0136ADDF" w:rsidR="00E1754C" w:rsidRPr="000F278F" w:rsidRDefault="00E1754C" w:rsidP="000F278F">
            <w:pPr>
              <w:pStyle w:val="Table-Text"/>
            </w:pPr>
            <w:r w:rsidRPr="000F278F">
              <w:t>(1) Moved to new ICD template</w:t>
            </w:r>
            <w:r w:rsidR="00E70FAE">
              <w:t xml:space="preserve"> and retitled according to current ICD format. </w:t>
            </w:r>
          </w:p>
          <w:p w14:paraId="6BD476A9" w14:textId="0A99ACFC" w:rsidR="000F278F" w:rsidRPr="000F278F" w:rsidRDefault="00E1754C" w:rsidP="000F278F">
            <w:pPr>
              <w:pStyle w:val="Table-Text"/>
            </w:pPr>
            <w:r w:rsidRPr="000F278F">
              <w:t xml:space="preserve">(2) </w:t>
            </w:r>
            <w:r w:rsidR="000F278F" w:rsidRPr="000F278F">
              <w:t>Transport updates</w:t>
            </w:r>
            <w:r w:rsidR="000F278F">
              <w:t>: combined temperature ranges. U</w:t>
            </w:r>
            <w:r w:rsidR="000F278F" w:rsidRPr="000F278F">
              <w:t>pdated vibration spec based on GPI.</w:t>
            </w:r>
          </w:p>
          <w:p w14:paraId="39C44D4A" w14:textId="301E8CF1" w:rsidR="000F278F" w:rsidRPr="000F278F" w:rsidRDefault="000F278F" w:rsidP="000F278F">
            <w:pPr>
              <w:pStyle w:val="Table-Text"/>
            </w:pPr>
            <w:r w:rsidRPr="000F278F">
              <w:t xml:space="preserve">(3) Observatory updates: removed </w:t>
            </w:r>
            <w:r w:rsidRPr="000F278F">
              <w:rPr>
                <w:bCs w:val="0"/>
              </w:rPr>
              <w:t xml:space="preserve">mechanical interface, as this is covered in the common requirements document. </w:t>
            </w:r>
          </w:p>
          <w:p w14:paraId="7007A905" w14:textId="28A1EA9A" w:rsidR="004279D9" w:rsidRPr="000F278F" w:rsidRDefault="000F278F" w:rsidP="000F278F">
            <w:pPr>
              <w:pStyle w:val="Table-Text"/>
            </w:pPr>
            <w:r w:rsidRPr="000F278F">
              <w:t xml:space="preserve">(4) Operational updates: adjusted </w:t>
            </w:r>
            <w:r w:rsidR="004279D9" w:rsidRPr="000F278F">
              <w:t>lower altitude limit, to be summit lower altitude (air mass impacts performance)</w:t>
            </w:r>
            <w:r w:rsidRPr="000F278F">
              <w:t xml:space="preserve">. </w:t>
            </w:r>
            <w:r w:rsidR="004279D9" w:rsidRPr="000F278F">
              <w:t>Updated temp rate of change</w:t>
            </w:r>
            <w:r w:rsidRPr="000F278F">
              <w:t xml:space="preserve"> based on more recent data (</w:t>
            </w:r>
            <w:r w:rsidR="004279D9" w:rsidRPr="000F278F">
              <w:t>this was an issue GPI experienced and so for GHOST we researched and updated this</w:t>
            </w:r>
            <w:r w:rsidRPr="000F278F">
              <w:t>)</w:t>
            </w:r>
            <w:r w:rsidR="004279D9" w:rsidRPr="000F278F">
              <w:t>. Updated vibration wording to be exactly what is in</w:t>
            </w:r>
            <w:r w:rsidRPr="000F278F">
              <w:t xml:space="preserve"> the recently revised</w:t>
            </w:r>
            <w:r w:rsidR="004279D9" w:rsidRPr="000F278F">
              <w:t xml:space="preserve"> ICD 1.5.3/1.</w:t>
            </w:r>
            <w:r w:rsidRPr="000F278F">
              <w:t xml:space="preserve">9. </w:t>
            </w:r>
            <w:r w:rsidR="004279D9" w:rsidRPr="000F278F">
              <w:t xml:space="preserve">Removed handling cart interface as this is covered in </w:t>
            </w:r>
            <w:r w:rsidRPr="000F278F">
              <w:t xml:space="preserve">the common requirements document. </w:t>
            </w:r>
            <w:r w:rsidR="004279D9" w:rsidRPr="000F278F">
              <w:t>Removed cleanliness</w:t>
            </w:r>
            <w:r w:rsidRPr="000F278F">
              <w:t xml:space="preserve"> as it is in Observatory section and relates to risk of damage</w:t>
            </w:r>
            <w:r w:rsidR="004279D9" w:rsidRPr="000F278F">
              <w:t>.</w:t>
            </w:r>
          </w:p>
          <w:p w14:paraId="002E0501" w14:textId="0AB40F3B" w:rsidR="004279D9" w:rsidRPr="000F278F" w:rsidRDefault="004279D9" w:rsidP="000F278F">
            <w:pPr>
              <w:pStyle w:val="Table-Text"/>
            </w:pPr>
          </w:p>
        </w:tc>
        <w:tc>
          <w:tcPr>
            <w:tcW w:w="1890" w:type="dxa"/>
          </w:tcPr>
          <w:p w14:paraId="6222B243" w14:textId="4A269D42" w:rsidR="00E1754C" w:rsidRPr="00D22AC0" w:rsidRDefault="000F278F" w:rsidP="000F278F">
            <w:pPr>
              <w:pStyle w:val="Table-Text"/>
            </w:pPr>
            <w:r>
              <w:t>April 18</w:t>
            </w:r>
            <w:r w:rsidR="00E1754C" w:rsidRPr="00D22AC0">
              <w:t>, 2016</w:t>
            </w:r>
          </w:p>
          <w:p w14:paraId="0082B230" w14:textId="07568471" w:rsidR="002F7908" w:rsidRPr="00D22AC0" w:rsidRDefault="00E1754C" w:rsidP="000F278F">
            <w:pPr>
              <w:pStyle w:val="Table-Text"/>
            </w:pPr>
            <w:r w:rsidRPr="00D22AC0">
              <w:t xml:space="preserve">CR </w:t>
            </w:r>
            <w:r w:rsidR="000B13F1">
              <w:t xml:space="preserve">16 </w:t>
            </w:r>
            <w:r w:rsidR="0073240F">
              <w:t>2509</w:t>
            </w:r>
          </w:p>
        </w:tc>
      </w:tr>
      <w:tr w:rsidR="002115C3" w:rsidRPr="002F7908" w14:paraId="3F3948CE" w14:textId="77777777" w:rsidTr="008B53C5">
        <w:trPr>
          <w:cantSplit/>
        </w:trPr>
        <w:tc>
          <w:tcPr>
            <w:tcW w:w="1098" w:type="dxa"/>
          </w:tcPr>
          <w:p w14:paraId="717CB10B" w14:textId="660B4DE8" w:rsidR="002115C3" w:rsidRPr="00D22AC0" w:rsidRDefault="002115C3" w:rsidP="000F278F">
            <w:pPr>
              <w:pStyle w:val="Table-Text"/>
            </w:pPr>
            <w:r>
              <w:t>D</w:t>
            </w:r>
          </w:p>
        </w:tc>
        <w:tc>
          <w:tcPr>
            <w:tcW w:w="1845" w:type="dxa"/>
          </w:tcPr>
          <w:p w14:paraId="57A0EB8E" w14:textId="5B99E8D6" w:rsidR="002115C3" w:rsidRPr="00D22AC0" w:rsidRDefault="002115C3" w:rsidP="000F278F">
            <w:pPr>
              <w:pStyle w:val="Table-Text"/>
            </w:pPr>
            <w:r>
              <w:t xml:space="preserve">J. </w:t>
            </w:r>
            <w:proofErr w:type="spellStart"/>
            <w:r>
              <w:t>Radwick</w:t>
            </w:r>
            <w:proofErr w:type="spellEnd"/>
          </w:p>
        </w:tc>
        <w:tc>
          <w:tcPr>
            <w:tcW w:w="4725" w:type="dxa"/>
          </w:tcPr>
          <w:p w14:paraId="27CFDEF4" w14:textId="304259F4" w:rsidR="00F101BE" w:rsidRPr="00091AC7" w:rsidRDefault="002115C3" w:rsidP="00F101BE">
            <w:pPr>
              <w:pStyle w:val="Table-Text"/>
            </w:pPr>
            <w:r>
              <w:t>(1)</w:t>
            </w:r>
            <w:r w:rsidR="002425ED">
              <w:t xml:space="preserve"> </w:t>
            </w:r>
            <w:r w:rsidR="00F101BE">
              <w:t xml:space="preserve">Corrected ENV.3.6 Operational Environment Gravity Vectors Z axis gravity component limits to </w:t>
            </w:r>
            <w:r w:rsidR="00F101BE" w:rsidRPr="00091AC7">
              <w:t>Z axis -1g to 1g, as defined using Optical Support Structure Coordinate System.</w:t>
            </w:r>
          </w:p>
          <w:p w14:paraId="53798A77" w14:textId="1E2FDAA2" w:rsidR="00F101BE" w:rsidRPr="000F278F" w:rsidRDefault="00F101BE" w:rsidP="00F101BE">
            <w:pPr>
              <w:pStyle w:val="Table-Text"/>
            </w:pPr>
            <w:r w:rsidRPr="00091AC7">
              <w:t>(2) Corrected some verification methods to utilize a more rigorous verification approach</w:t>
            </w:r>
            <w:r>
              <w:rPr>
                <w:rFonts w:ascii="Calibri" w:hAnsi="Calibri"/>
                <w:color w:val="000000"/>
                <w:sz w:val="23"/>
                <w:szCs w:val="23"/>
                <w:shd w:val="clear" w:color="auto" w:fill="FFFFFF"/>
              </w:rPr>
              <w:t>.</w:t>
            </w:r>
          </w:p>
        </w:tc>
        <w:tc>
          <w:tcPr>
            <w:tcW w:w="1890" w:type="dxa"/>
          </w:tcPr>
          <w:p w14:paraId="78C1D5F0" w14:textId="464EB522" w:rsidR="002115C3" w:rsidRDefault="00B52EA8" w:rsidP="000F278F">
            <w:pPr>
              <w:pStyle w:val="Table-Text"/>
            </w:pPr>
            <w:r>
              <w:t>06 August 2018</w:t>
            </w:r>
          </w:p>
        </w:tc>
      </w:tr>
    </w:tbl>
    <w:p w14:paraId="08A9F1EB" w14:textId="6FFAECAA" w:rsidR="001D53A1" w:rsidRPr="002F7908" w:rsidRDefault="00276BFA" w:rsidP="000D7DA5">
      <w:pPr>
        <w:pStyle w:val="EngDMTIndices"/>
        <w:tabs>
          <w:tab w:val="left" w:pos="8192"/>
        </w:tabs>
        <w:rPr>
          <w:b w:val="0"/>
        </w:rPr>
      </w:pPr>
      <w:r w:rsidRPr="002F7908">
        <w:rPr>
          <w:bCs/>
        </w:rPr>
        <w:br w:type="page"/>
      </w:r>
      <w:bookmarkStart w:id="1" w:name="Preface"/>
      <w:bookmarkStart w:id="2" w:name="_Toc521402897"/>
      <w:bookmarkEnd w:id="1"/>
      <w:r w:rsidR="001D53A1" w:rsidRPr="002F7908">
        <w:lastRenderedPageBreak/>
        <w:t>Table of Contents</w:t>
      </w:r>
      <w:bookmarkEnd w:id="2"/>
      <w:r w:rsidR="000D7DA5">
        <w:tab/>
      </w:r>
    </w:p>
    <w:p w14:paraId="27E46D52" w14:textId="3C47F4DE" w:rsidR="006B07EB" w:rsidRDefault="00710DEF">
      <w:pPr>
        <w:pStyle w:val="TOC1"/>
        <w:rPr>
          <w:rFonts w:asciiTheme="minorHAnsi" w:eastAsiaTheme="minorEastAsia" w:hAnsiTheme="minorHAnsi" w:cstheme="minorBidi"/>
          <w:noProof/>
          <w:kern w:val="0"/>
          <w:sz w:val="22"/>
          <w:szCs w:val="22"/>
        </w:rPr>
      </w:pPr>
      <w:r w:rsidRPr="002F7908">
        <w:rPr>
          <w:kern w:val="22"/>
          <w:sz w:val="20"/>
          <w:szCs w:val="20"/>
        </w:rPr>
        <w:fldChar w:fldCharType="begin"/>
      </w:r>
      <w:r w:rsidR="001D53A1" w:rsidRPr="002F7908">
        <w:rPr>
          <w:kern w:val="22"/>
          <w:sz w:val="20"/>
          <w:szCs w:val="20"/>
        </w:rPr>
        <w:instrText xml:space="preserve"> TOC \o "1-3" \h \z </w:instrText>
      </w:r>
      <w:r w:rsidRPr="002F7908">
        <w:rPr>
          <w:kern w:val="22"/>
          <w:sz w:val="20"/>
          <w:szCs w:val="20"/>
        </w:rPr>
        <w:fldChar w:fldCharType="separate"/>
      </w:r>
      <w:hyperlink w:anchor="_Toc521402896" w:history="1">
        <w:r w:rsidR="006B07EB" w:rsidRPr="005A012C">
          <w:rPr>
            <w:rStyle w:val="Hyperlink"/>
            <w:noProof/>
          </w:rPr>
          <w:t>Version Control</w:t>
        </w:r>
        <w:r w:rsidR="006B07EB">
          <w:rPr>
            <w:noProof/>
            <w:webHidden/>
          </w:rPr>
          <w:tab/>
        </w:r>
        <w:r w:rsidR="006B07EB">
          <w:rPr>
            <w:noProof/>
            <w:webHidden/>
          </w:rPr>
          <w:fldChar w:fldCharType="begin"/>
        </w:r>
        <w:r w:rsidR="006B07EB">
          <w:rPr>
            <w:noProof/>
            <w:webHidden/>
          </w:rPr>
          <w:instrText xml:space="preserve"> PAGEREF _Toc521402896 \h </w:instrText>
        </w:r>
        <w:r w:rsidR="006B07EB">
          <w:rPr>
            <w:noProof/>
            <w:webHidden/>
          </w:rPr>
        </w:r>
        <w:r w:rsidR="006B07EB">
          <w:rPr>
            <w:noProof/>
            <w:webHidden/>
          </w:rPr>
          <w:fldChar w:fldCharType="separate"/>
        </w:r>
        <w:r w:rsidR="006B07EB">
          <w:rPr>
            <w:noProof/>
            <w:webHidden/>
          </w:rPr>
          <w:t>2</w:t>
        </w:r>
        <w:r w:rsidR="006B07EB">
          <w:rPr>
            <w:noProof/>
            <w:webHidden/>
          </w:rPr>
          <w:fldChar w:fldCharType="end"/>
        </w:r>
      </w:hyperlink>
    </w:p>
    <w:p w14:paraId="0142A315" w14:textId="2AAECFEC" w:rsidR="006B07EB" w:rsidRDefault="00684C0F">
      <w:pPr>
        <w:pStyle w:val="TOC1"/>
        <w:rPr>
          <w:rFonts w:asciiTheme="minorHAnsi" w:eastAsiaTheme="minorEastAsia" w:hAnsiTheme="minorHAnsi" w:cstheme="minorBidi"/>
          <w:noProof/>
          <w:kern w:val="0"/>
          <w:sz w:val="22"/>
          <w:szCs w:val="22"/>
        </w:rPr>
      </w:pPr>
      <w:hyperlink w:anchor="_Toc521402897" w:history="1">
        <w:r w:rsidR="006B07EB" w:rsidRPr="005A012C">
          <w:rPr>
            <w:rStyle w:val="Hyperlink"/>
            <w:noProof/>
          </w:rPr>
          <w:t>Table of Contents</w:t>
        </w:r>
        <w:r w:rsidR="006B07EB">
          <w:rPr>
            <w:noProof/>
            <w:webHidden/>
          </w:rPr>
          <w:tab/>
        </w:r>
        <w:r w:rsidR="006B07EB">
          <w:rPr>
            <w:noProof/>
            <w:webHidden/>
          </w:rPr>
          <w:fldChar w:fldCharType="begin"/>
        </w:r>
        <w:r w:rsidR="006B07EB">
          <w:rPr>
            <w:noProof/>
            <w:webHidden/>
          </w:rPr>
          <w:instrText xml:space="preserve"> PAGEREF _Toc521402897 \h </w:instrText>
        </w:r>
        <w:r w:rsidR="006B07EB">
          <w:rPr>
            <w:noProof/>
            <w:webHidden/>
          </w:rPr>
        </w:r>
        <w:r w:rsidR="006B07EB">
          <w:rPr>
            <w:noProof/>
            <w:webHidden/>
          </w:rPr>
          <w:fldChar w:fldCharType="separate"/>
        </w:r>
        <w:r w:rsidR="006B07EB">
          <w:rPr>
            <w:noProof/>
            <w:webHidden/>
          </w:rPr>
          <w:t>3</w:t>
        </w:r>
        <w:r w:rsidR="006B07EB">
          <w:rPr>
            <w:noProof/>
            <w:webHidden/>
          </w:rPr>
          <w:fldChar w:fldCharType="end"/>
        </w:r>
      </w:hyperlink>
    </w:p>
    <w:p w14:paraId="74770A42" w14:textId="216FF756" w:rsidR="006B07EB" w:rsidRDefault="00684C0F">
      <w:pPr>
        <w:pStyle w:val="TOC1"/>
        <w:rPr>
          <w:rFonts w:asciiTheme="minorHAnsi" w:eastAsiaTheme="minorEastAsia" w:hAnsiTheme="minorHAnsi" w:cstheme="minorBidi"/>
          <w:noProof/>
          <w:kern w:val="0"/>
          <w:sz w:val="22"/>
          <w:szCs w:val="22"/>
        </w:rPr>
      </w:pPr>
      <w:hyperlink w:anchor="_Toc521402898" w:history="1">
        <w:r w:rsidR="006B07EB" w:rsidRPr="005A012C">
          <w:rPr>
            <w:rStyle w:val="Hyperlink"/>
            <w:noProof/>
          </w:rPr>
          <w:t>Index of Tables</w:t>
        </w:r>
        <w:r w:rsidR="006B07EB">
          <w:rPr>
            <w:noProof/>
            <w:webHidden/>
          </w:rPr>
          <w:tab/>
        </w:r>
        <w:r w:rsidR="006B07EB">
          <w:rPr>
            <w:noProof/>
            <w:webHidden/>
          </w:rPr>
          <w:fldChar w:fldCharType="begin"/>
        </w:r>
        <w:r w:rsidR="006B07EB">
          <w:rPr>
            <w:noProof/>
            <w:webHidden/>
          </w:rPr>
          <w:instrText xml:space="preserve"> PAGEREF _Toc521402898 \h </w:instrText>
        </w:r>
        <w:r w:rsidR="006B07EB">
          <w:rPr>
            <w:noProof/>
            <w:webHidden/>
          </w:rPr>
        </w:r>
        <w:r w:rsidR="006B07EB">
          <w:rPr>
            <w:noProof/>
            <w:webHidden/>
          </w:rPr>
          <w:fldChar w:fldCharType="separate"/>
        </w:r>
        <w:r w:rsidR="006B07EB">
          <w:rPr>
            <w:noProof/>
            <w:webHidden/>
          </w:rPr>
          <w:t>5</w:t>
        </w:r>
        <w:r w:rsidR="006B07EB">
          <w:rPr>
            <w:noProof/>
            <w:webHidden/>
          </w:rPr>
          <w:fldChar w:fldCharType="end"/>
        </w:r>
      </w:hyperlink>
    </w:p>
    <w:p w14:paraId="15D17792" w14:textId="2FC24C40" w:rsidR="006B07EB" w:rsidRDefault="00684C0F">
      <w:pPr>
        <w:pStyle w:val="TOC1"/>
        <w:rPr>
          <w:rFonts w:asciiTheme="minorHAnsi" w:eastAsiaTheme="minorEastAsia" w:hAnsiTheme="minorHAnsi" w:cstheme="minorBidi"/>
          <w:noProof/>
          <w:kern w:val="0"/>
          <w:sz w:val="22"/>
          <w:szCs w:val="22"/>
        </w:rPr>
      </w:pPr>
      <w:hyperlink w:anchor="_Toc521402899" w:history="1">
        <w:r w:rsidR="006B07EB" w:rsidRPr="005A012C">
          <w:rPr>
            <w:rStyle w:val="Hyperlink"/>
            <w:noProof/>
          </w:rPr>
          <w:t>1</w:t>
        </w:r>
        <w:r w:rsidR="006B07EB">
          <w:rPr>
            <w:rFonts w:asciiTheme="minorHAnsi" w:eastAsiaTheme="minorEastAsia" w:hAnsiTheme="minorHAnsi" w:cstheme="minorBidi"/>
            <w:noProof/>
            <w:kern w:val="0"/>
            <w:sz w:val="22"/>
            <w:szCs w:val="22"/>
          </w:rPr>
          <w:tab/>
        </w:r>
        <w:r w:rsidR="006B07EB" w:rsidRPr="005A012C">
          <w:rPr>
            <w:rStyle w:val="Hyperlink"/>
            <w:noProof/>
          </w:rPr>
          <w:t>Description</w:t>
        </w:r>
        <w:r w:rsidR="006B07EB">
          <w:rPr>
            <w:noProof/>
            <w:webHidden/>
          </w:rPr>
          <w:tab/>
        </w:r>
        <w:r w:rsidR="006B07EB">
          <w:rPr>
            <w:noProof/>
            <w:webHidden/>
          </w:rPr>
          <w:fldChar w:fldCharType="begin"/>
        </w:r>
        <w:r w:rsidR="006B07EB">
          <w:rPr>
            <w:noProof/>
            <w:webHidden/>
          </w:rPr>
          <w:instrText xml:space="preserve"> PAGEREF _Toc521402899 \h </w:instrText>
        </w:r>
        <w:r w:rsidR="006B07EB">
          <w:rPr>
            <w:noProof/>
            <w:webHidden/>
          </w:rPr>
        </w:r>
        <w:r w:rsidR="006B07EB">
          <w:rPr>
            <w:noProof/>
            <w:webHidden/>
          </w:rPr>
          <w:fldChar w:fldCharType="separate"/>
        </w:r>
        <w:r w:rsidR="006B07EB">
          <w:rPr>
            <w:noProof/>
            <w:webHidden/>
          </w:rPr>
          <w:t>6</w:t>
        </w:r>
        <w:r w:rsidR="006B07EB">
          <w:rPr>
            <w:noProof/>
            <w:webHidden/>
          </w:rPr>
          <w:fldChar w:fldCharType="end"/>
        </w:r>
      </w:hyperlink>
    </w:p>
    <w:p w14:paraId="1FE4E924" w14:textId="14479541" w:rsidR="006B07EB" w:rsidRDefault="00684C0F">
      <w:pPr>
        <w:pStyle w:val="TOC2"/>
        <w:tabs>
          <w:tab w:val="left" w:pos="600"/>
          <w:tab w:val="right" w:leader="dot" w:pos="9350"/>
        </w:tabs>
        <w:rPr>
          <w:rFonts w:asciiTheme="minorHAnsi" w:eastAsiaTheme="minorEastAsia" w:hAnsiTheme="minorHAnsi" w:cstheme="minorBidi"/>
          <w:b w:val="0"/>
          <w:bCs w:val="0"/>
          <w:noProof/>
          <w:kern w:val="0"/>
          <w:sz w:val="22"/>
          <w:szCs w:val="22"/>
        </w:rPr>
      </w:pPr>
      <w:hyperlink w:anchor="_Toc521402900" w:history="1">
        <w:r w:rsidR="006B07EB" w:rsidRPr="005A012C">
          <w:rPr>
            <w:rStyle w:val="Hyperlink"/>
            <w:noProof/>
          </w:rPr>
          <w:t>1.1</w:t>
        </w:r>
        <w:r w:rsidR="006B07EB">
          <w:rPr>
            <w:rFonts w:asciiTheme="minorHAnsi" w:eastAsiaTheme="minorEastAsia" w:hAnsiTheme="minorHAnsi" w:cstheme="minorBidi"/>
            <w:b w:val="0"/>
            <w:bCs w:val="0"/>
            <w:noProof/>
            <w:kern w:val="0"/>
            <w:sz w:val="22"/>
            <w:szCs w:val="22"/>
          </w:rPr>
          <w:tab/>
        </w:r>
        <w:r w:rsidR="006B07EB" w:rsidRPr="005A012C">
          <w:rPr>
            <w:rStyle w:val="Hyperlink"/>
            <w:noProof/>
          </w:rPr>
          <w:t>Acronyms and Abbreviations</w:t>
        </w:r>
        <w:r w:rsidR="006B07EB">
          <w:rPr>
            <w:noProof/>
            <w:webHidden/>
          </w:rPr>
          <w:tab/>
        </w:r>
        <w:r w:rsidR="006B07EB">
          <w:rPr>
            <w:noProof/>
            <w:webHidden/>
          </w:rPr>
          <w:fldChar w:fldCharType="begin"/>
        </w:r>
        <w:r w:rsidR="006B07EB">
          <w:rPr>
            <w:noProof/>
            <w:webHidden/>
          </w:rPr>
          <w:instrText xml:space="preserve"> PAGEREF _Toc521402900 \h </w:instrText>
        </w:r>
        <w:r w:rsidR="006B07EB">
          <w:rPr>
            <w:noProof/>
            <w:webHidden/>
          </w:rPr>
        </w:r>
        <w:r w:rsidR="006B07EB">
          <w:rPr>
            <w:noProof/>
            <w:webHidden/>
          </w:rPr>
          <w:fldChar w:fldCharType="separate"/>
        </w:r>
        <w:r w:rsidR="006B07EB">
          <w:rPr>
            <w:noProof/>
            <w:webHidden/>
          </w:rPr>
          <w:t>6</w:t>
        </w:r>
        <w:r w:rsidR="006B07EB">
          <w:rPr>
            <w:noProof/>
            <w:webHidden/>
          </w:rPr>
          <w:fldChar w:fldCharType="end"/>
        </w:r>
      </w:hyperlink>
    </w:p>
    <w:p w14:paraId="2BD0E066" w14:textId="651CE8AA" w:rsidR="006B07EB" w:rsidRDefault="00684C0F">
      <w:pPr>
        <w:pStyle w:val="TOC1"/>
        <w:rPr>
          <w:rFonts w:asciiTheme="minorHAnsi" w:eastAsiaTheme="minorEastAsia" w:hAnsiTheme="minorHAnsi" w:cstheme="minorBidi"/>
          <w:noProof/>
          <w:kern w:val="0"/>
          <w:sz w:val="22"/>
          <w:szCs w:val="22"/>
        </w:rPr>
      </w:pPr>
      <w:hyperlink w:anchor="_Toc521402901" w:history="1">
        <w:r w:rsidR="006B07EB" w:rsidRPr="005A012C">
          <w:rPr>
            <w:rStyle w:val="Hyperlink"/>
            <w:noProof/>
          </w:rPr>
          <w:t>2</w:t>
        </w:r>
        <w:r w:rsidR="006B07EB">
          <w:rPr>
            <w:rFonts w:asciiTheme="minorHAnsi" w:eastAsiaTheme="minorEastAsia" w:hAnsiTheme="minorHAnsi" w:cstheme="minorBidi"/>
            <w:noProof/>
            <w:kern w:val="0"/>
            <w:sz w:val="22"/>
            <w:szCs w:val="22"/>
          </w:rPr>
          <w:tab/>
        </w:r>
        <w:r w:rsidR="006B07EB" w:rsidRPr="005A012C">
          <w:rPr>
            <w:rStyle w:val="Hyperlink"/>
            <w:noProof/>
          </w:rPr>
          <w:t>References</w:t>
        </w:r>
        <w:r w:rsidR="006B07EB">
          <w:rPr>
            <w:noProof/>
            <w:webHidden/>
          </w:rPr>
          <w:tab/>
        </w:r>
        <w:r w:rsidR="006B07EB">
          <w:rPr>
            <w:noProof/>
            <w:webHidden/>
          </w:rPr>
          <w:fldChar w:fldCharType="begin"/>
        </w:r>
        <w:r w:rsidR="006B07EB">
          <w:rPr>
            <w:noProof/>
            <w:webHidden/>
          </w:rPr>
          <w:instrText xml:space="preserve"> PAGEREF _Toc521402901 \h </w:instrText>
        </w:r>
        <w:r w:rsidR="006B07EB">
          <w:rPr>
            <w:noProof/>
            <w:webHidden/>
          </w:rPr>
        </w:r>
        <w:r w:rsidR="006B07EB">
          <w:rPr>
            <w:noProof/>
            <w:webHidden/>
          </w:rPr>
          <w:fldChar w:fldCharType="separate"/>
        </w:r>
        <w:r w:rsidR="006B07EB">
          <w:rPr>
            <w:noProof/>
            <w:webHidden/>
          </w:rPr>
          <w:t>6</w:t>
        </w:r>
        <w:r w:rsidR="006B07EB">
          <w:rPr>
            <w:noProof/>
            <w:webHidden/>
          </w:rPr>
          <w:fldChar w:fldCharType="end"/>
        </w:r>
      </w:hyperlink>
    </w:p>
    <w:p w14:paraId="073D6620" w14:textId="47C7D114" w:rsidR="006B07EB" w:rsidRDefault="00684C0F">
      <w:pPr>
        <w:pStyle w:val="TOC1"/>
        <w:rPr>
          <w:rFonts w:asciiTheme="minorHAnsi" w:eastAsiaTheme="minorEastAsia" w:hAnsiTheme="minorHAnsi" w:cstheme="minorBidi"/>
          <w:noProof/>
          <w:kern w:val="0"/>
          <w:sz w:val="22"/>
          <w:szCs w:val="22"/>
        </w:rPr>
      </w:pPr>
      <w:hyperlink w:anchor="_Toc521402902" w:history="1">
        <w:r w:rsidR="006B07EB" w:rsidRPr="005A012C">
          <w:rPr>
            <w:rStyle w:val="Hyperlink"/>
            <w:noProof/>
          </w:rPr>
          <w:t>3</w:t>
        </w:r>
        <w:r w:rsidR="006B07EB">
          <w:rPr>
            <w:rFonts w:asciiTheme="minorHAnsi" w:eastAsiaTheme="minorEastAsia" w:hAnsiTheme="minorHAnsi" w:cstheme="minorBidi"/>
            <w:noProof/>
            <w:kern w:val="0"/>
            <w:sz w:val="22"/>
            <w:szCs w:val="22"/>
          </w:rPr>
          <w:tab/>
        </w:r>
        <w:r w:rsidR="006B07EB" w:rsidRPr="005A012C">
          <w:rPr>
            <w:rStyle w:val="Hyperlink"/>
            <w:noProof/>
          </w:rPr>
          <w:t>Transport Environment</w:t>
        </w:r>
        <w:r w:rsidR="006B07EB">
          <w:rPr>
            <w:noProof/>
            <w:webHidden/>
          </w:rPr>
          <w:tab/>
        </w:r>
        <w:r w:rsidR="006B07EB">
          <w:rPr>
            <w:noProof/>
            <w:webHidden/>
          </w:rPr>
          <w:fldChar w:fldCharType="begin"/>
        </w:r>
        <w:r w:rsidR="006B07EB">
          <w:rPr>
            <w:noProof/>
            <w:webHidden/>
          </w:rPr>
          <w:instrText xml:space="preserve"> PAGEREF _Toc521402902 \h </w:instrText>
        </w:r>
        <w:r w:rsidR="006B07EB">
          <w:rPr>
            <w:noProof/>
            <w:webHidden/>
          </w:rPr>
        </w:r>
        <w:r w:rsidR="006B07EB">
          <w:rPr>
            <w:noProof/>
            <w:webHidden/>
          </w:rPr>
          <w:fldChar w:fldCharType="separate"/>
        </w:r>
        <w:r w:rsidR="006B07EB">
          <w:rPr>
            <w:noProof/>
            <w:webHidden/>
          </w:rPr>
          <w:t>7</w:t>
        </w:r>
        <w:r w:rsidR="006B07EB">
          <w:rPr>
            <w:noProof/>
            <w:webHidden/>
          </w:rPr>
          <w:fldChar w:fldCharType="end"/>
        </w:r>
      </w:hyperlink>
    </w:p>
    <w:p w14:paraId="59838E86" w14:textId="42BF3185" w:rsidR="006B07EB" w:rsidRDefault="00684C0F">
      <w:pPr>
        <w:pStyle w:val="TOC2"/>
        <w:tabs>
          <w:tab w:val="left" w:pos="600"/>
          <w:tab w:val="right" w:leader="dot" w:pos="9350"/>
        </w:tabs>
        <w:rPr>
          <w:rFonts w:asciiTheme="minorHAnsi" w:eastAsiaTheme="minorEastAsia" w:hAnsiTheme="minorHAnsi" w:cstheme="minorBidi"/>
          <w:b w:val="0"/>
          <w:bCs w:val="0"/>
          <w:noProof/>
          <w:kern w:val="0"/>
          <w:sz w:val="22"/>
          <w:szCs w:val="22"/>
        </w:rPr>
      </w:pPr>
      <w:hyperlink w:anchor="_Toc521402903" w:history="1">
        <w:r w:rsidR="006B07EB" w:rsidRPr="005A012C">
          <w:rPr>
            <w:rStyle w:val="Hyperlink"/>
            <w:noProof/>
          </w:rPr>
          <w:t>1.1</w:t>
        </w:r>
        <w:r w:rsidR="006B07EB">
          <w:rPr>
            <w:rFonts w:asciiTheme="minorHAnsi" w:eastAsiaTheme="minorEastAsia" w:hAnsiTheme="minorHAnsi" w:cstheme="minorBidi"/>
            <w:b w:val="0"/>
            <w:bCs w:val="0"/>
            <w:noProof/>
            <w:kern w:val="0"/>
            <w:sz w:val="22"/>
            <w:szCs w:val="22"/>
          </w:rPr>
          <w:tab/>
        </w:r>
        <w:r w:rsidR="006B07EB" w:rsidRPr="005A012C">
          <w:rPr>
            <w:rStyle w:val="Hyperlink"/>
            <w:noProof/>
          </w:rPr>
          <w:t>Transport Environment Requirements</w:t>
        </w:r>
        <w:r w:rsidR="006B07EB">
          <w:rPr>
            <w:noProof/>
            <w:webHidden/>
          </w:rPr>
          <w:tab/>
        </w:r>
        <w:r w:rsidR="006B07EB">
          <w:rPr>
            <w:noProof/>
            <w:webHidden/>
          </w:rPr>
          <w:fldChar w:fldCharType="begin"/>
        </w:r>
        <w:r w:rsidR="006B07EB">
          <w:rPr>
            <w:noProof/>
            <w:webHidden/>
          </w:rPr>
          <w:instrText xml:space="preserve"> PAGEREF _Toc521402903 \h </w:instrText>
        </w:r>
        <w:r w:rsidR="006B07EB">
          <w:rPr>
            <w:noProof/>
            <w:webHidden/>
          </w:rPr>
        </w:r>
        <w:r w:rsidR="006B07EB">
          <w:rPr>
            <w:noProof/>
            <w:webHidden/>
          </w:rPr>
          <w:fldChar w:fldCharType="separate"/>
        </w:r>
        <w:r w:rsidR="006B07EB">
          <w:rPr>
            <w:noProof/>
            <w:webHidden/>
          </w:rPr>
          <w:t>7</w:t>
        </w:r>
        <w:r w:rsidR="006B07EB">
          <w:rPr>
            <w:noProof/>
            <w:webHidden/>
          </w:rPr>
          <w:fldChar w:fldCharType="end"/>
        </w:r>
      </w:hyperlink>
    </w:p>
    <w:p w14:paraId="26FF8DA9" w14:textId="5EA13C9E"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04" w:history="1">
        <w:r w:rsidR="006B07EB" w:rsidRPr="005A012C">
          <w:rPr>
            <w:rStyle w:val="Hyperlink"/>
            <w:noProof/>
          </w:rPr>
          <w:t>ENV.1.1</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Altitude</w:t>
        </w:r>
        <w:r w:rsidR="006B07EB">
          <w:rPr>
            <w:noProof/>
            <w:webHidden/>
          </w:rPr>
          <w:tab/>
        </w:r>
        <w:r w:rsidR="006B07EB">
          <w:rPr>
            <w:noProof/>
            <w:webHidden/>
          </w:rPr>
          <w:fldChar w:fldCharType="begin"/>
        </w:r>
        <w:r w:rsidR="006B07EB">
          <w:rPr>
            <w:noProof/>
            <w:webHidden/>
          </w:rPr>
          <w:instrText xml:space="preserve"> PAGEREF _Toc521402904 \h </w:instrText>
        </w:r>
        <w:r w:rsidR="006B07EB">
          <w:rPr>
            <w:noProof/>
            <w:webHidden/>
          </w:rPr>
        </w:r>
        <w:r w:rsidR="006B07EB">
          <w:rPr>
            <w:noProof/>
            <w:webHidden/>
          </w:rPr>
          <w:fldChar w:fldCharType="separate"/>
        </w:r>
        <w:r w:rsidR="006B07EB">
          <w:rPr>
            <w:noProof/>
            <w:webHidden/>
          </w:rPr>
          <w:t>7</w:t>
        </w:r>
        <w:r w:rsidR="006B07EB">
          <w:rPr>
            <w:noProof/>
            <w:webHidden/>
          </w:rPr>
          <w:fldChar w:fldCharType="end"/>
        </w:r>
      </w:hyperlink>
    </w:p>
    <w:p w14:paraId="34EA6436" w14:textId="2CCCBA96"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05" w:history="1">
        <w:r w:rsidR="006B07EB" w:rsidRPr="005A012C">
          <w:rPr>
            <w:rStyle w:val="Hyperlink"/>
            <w:noProof/>
          </w:rPr>
          <w:t>ENV.1.2</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Temperature</w:t>
        </w:r>
        <w:r w:rsidR="006B07EB">
          <w:rPr>
            <w:noProof/>
            <w:webHidden/>
          </w:rPr>
          <w:tab/>
        </w:r>
        <w:r w:rsidR="006B07EB">
          <w:rPr>
            <w:noProof/>
            <w:webHidden/>
          </w:rPr>
          <w:fldChar w:fldCharType="begin"/>
        </w:r>
        <w:r w:rsidR="006B07EB">
          <w:rPr>
            <w:noProof/>
            <w:webHidden/>
          </w:rPr>
          <w:instrText xml:space="preserve"> PAGEREF _Toc521402905 \h </w:instrText>
        </w:r>
        <w:r w:rsidR="006B07EB">
          <w:rPr>
            <w:noProof/>
            <w:webHidden/>
          </w:rPr>
        </w:r>
        <w:r w:rsidR="006B07EB">
          <w:rPr>
            <w:noProof/>
            <w:webHidden/>
          </w:rPr>
          <w:fldChar w:fldCharType="separate"/>
        </w:r>
        <w:r w:rsidR="006B07EB">
          <w:rPr>
            <w:noProof/>
            <w:webHidden/>
          </w:rPr>
          <w:t>7</w:t>
        </w:r>
        <w:r w:rsidR="006B07EB">
          <w:rPr>
            <w:noProof/>
            <w:webHidden/>
          </w:rPr>
          <w:fldChar w:fldCharType="end"/>
        </w:r>
      </w:hyperlink>
    </w:p>
    <w:p w14:paraId="1F1340F6" w14:textId="4D326B35"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06" w:history="1">
        <w:r w:rsidR="006B07EB" w:rsidRPr="005A012C">
          <w:rPr>
            <w:rStyle w:val="Hyperlink"/>
            <w:noProof/>
          </w:rPr>
          <w:t>ENV.1.3</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Temperature Shock</w:t>
        </w:r>
        <w:r w:rsidR="006B07EB">
          <w:rPr>
            <w:noProof/>
            <w:webHidden/>
          </w:rPr>
          <w:tab/>
        </w:r>
        <w:r w:rsidR="006B07EB">
          <w:rPr>
            <w:noProof/>
            <w:webHidden/>
          </w:rPr>
          <w:fldChar w:fldCharType="begin"/>
        </w:r>
        <w:r w:rsidR="006B07EB">
          <w:rPr>
            <w:noProof/>
            <w:webHidden/>
          </w:rPr>
          <w:instrText xml:space="preserve"> PAGEREF _Toc521402906 \h </w:instrText>
        </w:r>
        <w:r w:rsidR="006B07EB">
          <w:rPr>
            <w:noProof/>
            <w:webHidden/>
          </w:rPr>
        </w:r>
        <w:r w:rsidR="006B07EB">
          <w:rPr>
            <w:noProof/>
            <w:webHidden/>
          </w:rPr>
          <w:fldChar w:fldCharType="separate"/>
        </w:r>
        <w:r w:rsidR="006B07EB">
          <w:rPr>
            <w:noProof/>
            <w:webHidden/>
          </w:rPr>
          <w:t>7</w:t>
        </w:r>
        <w:r w:rsidR="006B07EB">
          <w:rPr>
            <w:noProof/>
            <w:webHidden/>
          </w:rPr>
          <w:fldChar w:fldCharType="end"/>
        </w:r>
      </w:hyperlink>
    </w:p>
    <w:p w14:paraId="40AFF2F0" w14:textId="0B251CD7"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07" w:history="1">
        <w:r w:rsidR="006B07EB" w:rsidRPr="005A012C">
          <w:rPr>
            <w:rStyle w:val="Hyperlink"/>
            <w:noProof/>
          </w:rPr>
          <w:t>ENV.1.4</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Humidity</w:t>
        </w:r>
        <w:r w:rsidR="006B07EB">
          <w:rPr>
            <w:noProof/>
            <w:webHidden/>
          </w:rPr>
          <w:tab/>
        </w:r>
        <w:r w:rsidR="006B07EB">
          <w:rPr>
            <w:noProof/>
            <w:webHidden/>
          </w:rPr>
          <w:fldChar w:fldCharType="begin"/>
        </w:r>
        <w:r w:rsidR="006B07EB">
          <w:rPr>
            <w:noProof/>
            <w:webHidden/>
          </w:rPr>
          <w:instrText xml:space="preserve"> PAGEREF _Toc521402907 \h </w:instrText>
        </w:r>
        <w:r w:rsidR="006B07EB">
          <w:rPr>
            <w:noProof/>
            <w:webHidden/>
          </w:rPr>
        </w:r>
        <w:r w:rsidR="006B07EB">
          <w:rPr>
            <w:noProof/>
            <w:webHidden/>
          </w:rPr>
          <w:fldChar w:fldCharType="separate"/>
        </w:r>
        <w:r w:rsidR="006B07EB">
          <w:rPr>
            <w:noProof/>
            <w:webHidden/>
          </w:rPr>
          <w:t>7</w:t>
        </w:r>
        <w:r w:rsidR="006B07EB">
          <w:rPr>
            <w:noProof/>
            <w:webHidden/>
          </w:rPr>
          <w:fldChar w:fldCharType="end"/>
        </w:r>
      </w:hyperlink>
    </w:p>
    <w:p w14:paraId="3907A54C" w14:textId="42C56DA8"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08" w:history="1">
        <w:r w:rsidR="006B07EB" w:rsidRPr="005A012C">
          <w:rPr>
            <w:rStyle w:val="Hyperlink"/>
            <w:noProof/>
          </w:rPr>
          <w:t>ENV.1.5</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Wind Speed</w:t>
        </w:r>
        <w:r w:rsidR="006B07EB">
          <w:rPr>
            <w:noProof/>
            <w:webHidden/>
          </w:rPr>
          <w:tab/>
        </w:r>
        <w:r w:rsidR="006B07EB">
          <w:rPr>
            <w:noProof/>
            <w:webHidden/>
          </w:rPr>
          <w:fldChar w:fldCharType="begin"/>
        </w:r>
        <w:r w:rsidR="006B07EB">
          <w:rPr>
            <w:noProof/>
            <w:webHidden/>
          </w:rPr>
          <w:instrText xml:space="preserve"> PAGEREF _Toc521402908 \h </w:instrText>
        </w:r>
        <w:r w:rsidR="006B07EB">
          <w:rPr>
            <w:noProof/>
            <w:webHidden/>
          </w:rPr>
        </w:r>
        <w:r w:rsidR="006B07EB">
          <w:rPr>
            <w:noProof/>
            <w:webHidden/>
          </w:rPr>
          <w:fldChar w:fldCharType="separate"/>
        </w:r>
        <w:r w:rsidR="006B07EB">
          <w:rPr>
            <w:noProof/>
            <w:webHidden/>
          </w:rPr>
          <w:t>7</w:t>
        </w:r>
        <w:r w:rsidR="006B07EB">
          <w:rPr>
            <w:noProof/>
            <w:webHidden/>
          </w:rPr>
          <w:fldChar w:fldCharType="end"/>
        </w:r>
      </w:hyperlink>
    </w:p>
    <w:p w14:paraId="755D32B7" w14:textId="62CD131C"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09" w:history="1">
        <w:r w:rsidR="006B07EB" w:rsidRPr="005A012C">
          <w:rPr>
            <w:rStyle w:val="Hyperlink"/>
            <w:noProof/>
          </w:rPr>
          <w:t>ENV.1.6</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Orientation</w:t>
        </w:r>
        <w:r w:rsidR="006B07EB">
          <w:rPr>
            <w:noProof/>
            <w:webHidden/>
          </w:rPr>
          <w:tab/>
        </w:r>
        <w:r w:rsidR="006B07EB">
          <w:rPr>
            <w:noProof/>
            <w:webHidden/>
          </w:rPr>
          <w:fldChar w:fldCharType="begin"/>
        </w:r>
        <w:r w:rsidR="006B07EB">
          <w:rPr>
            <w:noProof/>
            <w:webHidden/>
          </w:rPr>
          <w:instrText xml:space="preserve"> PAGEREF _Toc521402909 \h </w:instrText>
        </w:r>
        <w:r w:rsidR="006B07EB">
          <w:rPr>
            <w:noProof/>
            <w:webHidden/>
          </w:rPr>
        </w:r>
        <w:r w:rsidR="006B07EB">
          <w:rPr>
            <w:noProof/>
            <w:webHidden/>
          </w:rPr>
          <w:fldChar w:fldCharType="separate"/>
        </w:r>
        <w:r w:rsidR="006B07EB">
          <w:rPr>
            <w:noProof/>
            <w:webHidden/>
          </w:rPr>
          <w:t>8</w:t>
        </w:r>
        <w:r w:rsidR="006B07EB">
          <w:rPr>
            <w:noProof/>
            <w:webHidden/>
          </w:rPr>
          <w:fldChar w:fldCharType="end"/>
        </w:r>
      </w:hyperlink>
    </w:p>
    <w:p w14:paraId="136F9C15" w14:textId="4BFAEDD4"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0" w:history="1">
        <w:r w:rsidR="006B07EB" w:rsidRPr="005A012C">
          <w:rPr>
            <w:rStyle w:val="Hyperlink"/>
            <w:noProof/>
          </w:rPr>
          <w:t>ENV.1.7</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Vibration</w:t>
        </w:r>
        <w:r w:rsidR="006B07EB">
          <w:rPr>
            <w:noProof/>
            <w:webHidden/>
          </w:rPr>
          <w:tab/>
        </w:r>
        <w:r w:rsidR="006B07EB">
          <w:rPr>
            <w:noProof/>
            <w:webHidden/>
          </w:rPr>
          <w:fldChar w:fldCharType="begin"/>
        </w:r>
        <w:r w:rsidR="006B07EB">
          <w:rPr>
            <w:noProof/>
            <w:webHidden/>
          </w:rPr>
          <w:instrText xml:space="preserve"> PAGEREF _Toc521402910 \h </w:instrText>
        </w:r>
        <w:r w:rsidR="006B07EB">
          <w:rPr>
            <w:noProof/>
            <w:webHidden/>
          </w:rPr>
        </w:r>
        <w:r w:rsidR="006B07EB">
          <w:rPr>
            <w:noProof/>
            <w:webHidden/>
          </w:rPr>
          <w:fldChar w:fldCharType="separate"/>
        </w:r>
        <w:r w:rsidR="006B07EB">
          <w:rPr>
            <w:noProof/>
            <w:webHidden/>
          </w:rPr>
          <w:t>8</w:t>
        </w:r>
        <w:r w:rsidR="006B07EB">
          <w:rPr>
            <w:noProof/>
            <w:webHidden/>
          </w:rPr>
          <w:fldChar w:fldCharType="end"/>
        </w:r>
      </w:hyperlink>
    </w:p>
    <w:p w14:paraId="3BC38003" w14:textId="7CB85611"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1" w:history="1">
        <w:r w:rsidR="006B07EB" w:rsidRPr="005A012C">
          <w:rPr>
            <w:rStyle w:val="Hyperlink"/>
            <w:noProof/>
          </w:rPr>
          <w:t>ENV.1.8</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Shock</w:t>
        </w:r>
        <w:r w:rsidR="006B07EB">
          <w:rPr>
            <w:noProof/>
            <w:webHidden/>
          </w:rPr>
          <w:tab/>
        </w:r>
        <w:r w:rsidR="006B07EB">
          <w:rPr>
            <w:noProof/>
            <w:webHidden/>
          </w:rPr>
          <w:fldChar w:fldCharType="begin"/>
        </w:r>
        <w:r w:rsidR="006B07EB">
          <w:rPr>
            <w:noProof/>
            <w:webHidden/>
          </w:rPr>
          <w:instrText xml:space="preserve"> PAGEREF _Toc521402911 \h </w:instrText>
        </w:r>
        <w:r w:rsidR="006B07EB">
          <w:rPr>
            <w:noProof/>
            <w:webHidden/>
          </w:rPr>
        </w:r>
        <w:r w:rsidR="006B07EB">
          <w:rPr>
            <w:noProof/>
            <w:webHidden/>
          </w:rPr>
          <w:fldChar w:fldCharType="separate"/>
        </w:r>
        <w:r w:rsidR="006B07EB">
          <w:rPr>
            <w:noProof/>
            <w:webHidden/>
          </w:rPr>
          <w:t>8</w:t>
        </w:r>
        <w:r w:rsidR="006B07EB">
          <w:rPr>
            <w:noProof/>
            <w:webHidden/>
          </w:rPr>
          <w:fldChar w:fldCharType="end"/>
        </w:r>
      </w:hyperlink>
    </w:p>
    <w:p w14:paraId="5612B746" w14:textId="641E00F0"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2" w:history="1">
        <w:r w:rsidR="006B07EB" w:rsidRPr="005A012C">
          <w:rPr>
            <w:rStyle w:val="Hyperlink"/>
            <w:noProof/>
          </w:rPr>
          <w:t>ENV.1.9</w:t>
        </w:r>
        <w:r w:rsidR="006B07EB">
          <w:rPr>
            <w:rFonts w:asciiTheme="minorHAnsi" w:eastAsiaTheme="minorEastAsia" w:hAnsiTheme="minorHAnsi" w:cstheme="minorBidi"/>
            <w:b w:val="0"/>
            <w:noProof/>
            <w:kern w:val="0"/>
            <w:szCs w:val="22"/>
          </w:rPr>
          <w:tab/>
        </w:r>
        <w:r w:rsidR="006B07EB" w:rsidRPr="005A012C">
          <w:rPr>
            <w:rStyle w:val="Hyperlink"/>
            <w:noProof/>
          </w:rPr>
          <w:t>Transport Environment Cleaniness</w:t>
        </w:r>
        <w:r w:rsidR="006B07EB">
          <w:rPr>
            <w:noProof/>
            <w:webHidden/>
          </w:rPr>
          <w:tab/>
        </w:r>
        <w:r w:rsidR="006B07EB">
          <w:rPr>
            <w:noProof/>
            <w:webHidden/>
          </w:rPr>
          <w:fldChar w:fldCharType="begin"/>
        </w:r>
        <w:r w:rsidR="006B07EB">
          <w:rPr>
            <w:noProof/>
            <w:webHidden/>
          </w:rPr>
          <w:instrText xml:space="preserve"> PAGEREF _Toc521402912 \h </w:instrText>
        </w:r>
        <w:r w:rsidR="006B07EB">
          <w:rPr>
            <w:noProof/>
            <w:webHidden/>
          </w:rPr>
        </w:r>
        <w:r w:rsidR="006B07EB">
          <w:rPr>
            <w:noProof/>
            <w:webHidden/>
          </w:rPr>
          <w:fldChar w:fldCharType="separate"/>
        </w:r>
        <w:r w:rsidR="006B07EB">
          <w:rPr>
            <w:noProof/>
            <w:webHidden/>
          </w:rPr>
          <w:t>8</w:t>
        </w:r>
        <w:r w:rsidR="006B07EB">
          <w:rPr>
            <w:noProof/>
            <w:webHidden/>
          </w:rPr>
          <w:fldChar w:fldCharType="end"/>
        </w:r>
      </w:hyperlink>
    </w:p>
    <w:p w14:paraId="270DDD83" w14:textId="60499308" w:rsidR="006B07EB" w:rsidRDefault="00684C0F">
      <w:pPr>
        <w:pStyle w:val="TOC1"/>
        <w:rPr>
          <w:rFonts w:asciiTheme="minorHAnsi" w:eastAsiaTheme="minorEastAsia" w:hAnsiTheme="minorHAnsi" w:cstheme="minorBidi"/>
          <w:noProof/>
          <w:kern w:val="0"/>
          <w:sz w:val="22"/>
          <w:szCs w:val="22"/>
        </w:rPr>
      </w:pPr>
      <w:hyperlink w:anchor="_Toc521402913" w:history="1">
        <w:r w:rsidR="006B07EB" w:rsidRPr="005A012C">
          <w:rPr>
            <w:rStyle w:val="Hyperlink"/>
            <w:noProof/>
          </w:rPr>
          <w:t>4</w:t>
        </w:r>
        <w:r w:rsidR="006B07EB">
          <w:rPr>
            <w:rFonts w:asciiTheme="minorHAnsi" w:eastAsiaTheme="minorEastAsia" w:hAnsiTheme="minorHAnsi" w:cstheme="minorBidi"/>
            <w:noProof/>
            <w:kern w:val="0"/>
            <w:sz w:val="22"/>
            <w:szCs w:val="22"/>
          </w:rPr>
          <w:tab/>
        </w:r>
        <w:r w:rsidR="006B07EB" w:rsidRPr="005A012C">
          <w:rPr>
            <w:rStyle w:val="Hyperlink"/>
            <w:noProof/>
          </w:rPr>
          <w:t>Observatory Storage and Handling Environments</w:t>
        </w:r>
        <w:r w:rsidR="006B07EB">
          <w:rPr>
            <w:noProof/>
            <w:webHidden/>
          </w:rPr>
          <w:tab/>
        </w:r>
        <w:r w:rsidR="006B07EB">
          <w:rPr>
            <w:noProof/>
            <w:webHidden/>
          </w:rPr>
          <w:fldChar w:fldCharType="begin"/>
        </w:r>
        <w:r w:rsidR="006B07EB">
          <w:rPr>
            <w:noProof/>
            <w:webHidden/>
          </w:rPr>
          <w:instrText xml:space="preserve"> PAGEREF _Toc521402913 \h </w:instrText>
        </w:r>
        <w:r w:rsidR="006B07EB">
          <w:rPr>
            <w:noProof/>
            <w:webHidden/>
          </w:rPr>
        </w:r>
        <w:r w:rsidR="006B07EB">
          <w:rPr>
            <w:noProof/>
            <w:webHidden/>
          </w:rPr>
          <w:fldChar w:fldCharType="separate"/>
        </w:r>
        <w:r w:rsidR="006B07EB">
          <w:rPr>
            <w:noProof/>
            <w:webHidden/>
          </w:rPr>
          <w:t>8</w:t>
        </w:r>
        <w:r w:rsidR="006B07EB">
          <w:rPr>
            <w:noProof/>
            <w:webHidden/>
          </w:rPr>
          <w:fldChar w:fldCharType="end"/>
        </w:r>
      </w:hyperlink>
    </w:p>
    <w:p w14:paraId="59F79F57" w14:textId="20F2BE99" w:rsidR="006B07EB" w:rsidRDefault="00684C0F">
      <w:pPr>
        <w:pStyle w:val="TOC2"/>
        <w:tabs>
          <w:tab w:val="left" w:pos="600"/>
          <w:tab w:val="right" w:leader="dot" w:pos="9350"/>
        </w:tabs>
        <w:rPr>
          <w:rFonts w:asciiTheme="minorHAnsi" w:eastAsiaTheme="minorEastAsia" w:hAnsiTheme="minorHAnsi" w:cstheme="minorBidi"/>
          <w:b w:val="0"/>
          <w:bCs w:val="0"/>
          <w:noProof/>
          <w:kern w:val="0"/>
          <w:sz w:val="22"/>
          <w:szCs w:val="22"/>
        </w:rPr>
      </w:pPr>
      <w:hyperlink w:anchor="_Toc521402914" w:history="1">
        <w:r w:rsidR="006B07EB" w:rsidRPr="005A012C">
          <w:rPr>
            <w:rStyle w:val="Hyperlink"/>
            <w:noProof/>
          </w:rPr>
          <w:t>1.2</w:t>
        </w:r>
        <w:r w:rsidR="006B07EB">
          <w:rPr>
            <w:rFonts w:asciiTheme="minorHAnsi" w:eastAsiaTheme="minorEastAsia" w:hAnsiTheme="minorHAnsi" w:cstheme="minorBidi"/>
            <w:b w:val="0"/>
            <w:bCs w:val="0"/>
            <w:noProof/>
            <w:kern w:val="0"/>
            <w:sz w:val="22"/>
            <w:szCs w:val="22"/>
          </w:rPr>
          <w:tab/>
        </w:r>
        <w:r w:rsidR="006B07EB" w:rsidRPr="005A012C">
          <w:rPr>
            <w:rStyle w:val="Hyperlink"/>
            <w:noProof/>
          </w:rPr>
          <w:t>Observatory Environment Requirements</w:t>
        </w:r>
        <w:r w:rsidR="006B07EB">
          <w:rPr>
            <w:noProof/>
            <w:webHidden/>
          </w:rPr>
          <w:tab/>
        </w:r>
        <w:r w:rsidR="006B07EB">
          <w:rPr>
            <w:noProof/>
            <w:webHidden/>
          </w:rPr>
          <w:fldChar w:fldCharType="begin"/>
        </w:r>
        <w:r w:rsidR="006B07EB">
          <w:rPr>
            <w:noProof/>
            <w:webHidden/>
          </w:rPr>
          <w:instrText xml:space="preserve"> PAGEREF _Toc521402914 \h </w:instrText>
        </w:r>
        <w:r w:rsidR="006B07EB">
          <w:rPr>
            <w:noProof/>
            <w:webHidden/>
          </w:rPr>
        </w:r>
        <w:r w:rsidR="006B07EB">
          <w:rPr>
            <w:noProof/>
            <w:webHidden/>
          </w:rPr>
          <w:fldChar w:fldCharType="separate"/>
        </w:r>
        <w:r w:rsidR="006B07EB">
          <w:rPr>
            <w:noProof/>
            <w:webHidden/>
          </w:rPr>
          <w:t>8</w:t>
        </w:r>
        <w:r w:rsidR="006B07EB">
          <w:rPr>
            <w:noProof/>
            <w:webHidden/>
          </w:rPr>
          <w:fldChar w:fldCharType="end"/>
        </w:r>
      </w:hyperlink>
    </w:p>
    <w:p w14:paraId="0BA8A1A7" w14:textId="442F9AB0"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5" w:history="1">
        <w:r w:rsidR="006B07EB" w:rsidRPr="005A012C">
          <w:rPr>
            <w:rStyle w:val="Hyperlink"/>
            <w:noProof/>
          </w:rPr>
          <w:t>ENV.2.1</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Altitude</w:t>
        </w:r>
        <w:r w:rsidR="006B07EB">
          <w:rPr>
            <w:noProof/>
            <w:webHidden/>
          </w:rPr>
          <w:tab/>
        </w:r>
        <w:r w:rsidR="006B07EB">
          <w:rPr>
            <w:noProof/>
            <w:webHidden/>
          </w:rPr>
          <w:fldChar w:fldCharType="begin"/>
        </w:r>
        <w:r w:rsidR="006B07EB">
          <w:rPr>
            <w:noProof/>
            <w:webHidden/>
          </w:rPr>
          <w:instrText xml:space="preserve"> PAGEREF _Toc521402915 \h </w:instrText>
        </w:r>
        <w:r w:rsidR="006B07EB">
          <w:rPr>
            <w:noProof/>
            <w:webHidden/>
          </w:rPr>
        </w:r>
        <w:r w:rsidR="006B07EB">
          <w:rPr>
            <w:noProof/>
            <w:webHidden/>
          </w:rPr>
          <w:fldChar w:fldCharType="separate"/>
        </w:r>
        <w:r w:rsidR="006B07EB">
          <w:rPr>
            <w:noProof/>
            <w:webHidden/>
          </w:rPr>
          <w:t>8</w:t>
        </w:r>
        <w:r w:rsidR="006B07EB">
          <w:rPr>
            <w:noProof/>
            <w:webHidden/>
          </w:rPr>
          <w:fldChar w:fldCharType="end"/>
        </w:r>
      </w:hyperlink>
    </w:p>
    <w:p w14:paraId="5F4E3D5C" w14:textId="05598311"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6" w:history="1">
        <w:r w:rsidR="006B07EB" w:rsidRPr="005A012C">
          <w:rPr>
            <w:rStyle w:val="Hyperlink"/>
            <w:noProof/>
          </w:rPr>
          <w:t>ENV.2.2</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Temperature</w:t>
        </w:r>
        <w:r w:rsidR="006B07EB">
          <w:rPr>
            <w:noProof/>
            <w:webHidden/>
          </w:rPr>
          <w:tab/>
        </w:r>
        <w:r w:rsidR="006B07EB">
          <w:rPr>
            <w:noProof/>
            <w:webHidden/>
          </w:rPr>
          <w:fldChar w:fldCharType="begin"/>
        </w:r>
        <w:r w:rsidR="006B07EB">
          <w:rPr>
            <w:noProof/>
            <w:webHidden/>
          </w:rPr>
          <w:instrText xml:space="preserve"> PAGEREF _Toc521402916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5794ED61" w14:textId="6574B6CC"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7" w:history="1">
        <w:r w:rsidR="006B07EB" w:rsidRPr="005A012C">
          <w:rPr>
            <w:rStyle w:val="Hyperlink"/>
            <w:noProof/>
          </w:rPr>
          <w:t>ENV.2.3</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Temperature Step</w:t>
        </w:r>
        <w:r w:rsidR="006B07EB">
          <w:rPr>
            <w:noProof/>
            <w:webHidden/>
          </w:rPr>
          <w:tab/>
        </w:r>
        <w:r w:rsidR="006B07EB">
          <w:rPr>
            <w:noProof/>
            <w:webHidden/>
          </w:rPr>
          <w:fldChar w:fldCharType="begin"/>
        </w:r>
        <w:r w:rsidR="006B07EB">
          <w:rPr>
            <w:noProof/>
            <w:webHidden/>
          </w:rPr>
          <w:instrText xml:space="preserve"> PAGEREF _Toc521402917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07637EDA" w14:textId="57BE9C23"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8" w:history="1">
        <w:r w:rsidR="006B07EB" w:rsidRPr="005A012C">
          <w:rPr>
            <w:rStyle w:val="Hyperlink"/>
            <w:noProof/>
          </w:rPr>
          <w:t>ENV.2.4</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Humidity</w:t>
        </w:r>
        <w:r w:rsidR="006B07EB">
          <w:rPr>
            <w:noProof/>
            <w:webHidden/>
          </w:rPr>
          <w:tab/>
        </w:r>
        <w:r w:rsidR="006B07EB">
          <w:rPr>
            <w:noProof/>
            <w:webHidden/>
          </w:rPr>
          <w:fldChar w:fldCharType="begin"/>
        </w:r>
        <w:r w:rsidR="006B07EB">
          <w:rPr>
            <w:noProof/>
            <w:webHidden/>
          </w:rPr>
          <w:instrText xml:space="preserve"> PAGEREF _Toc521402918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0F063828" w14:textId="28FA4E55"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19" w:history="1">
        <w:r w:rsidR="006B07EB" w:rsidRPr="005A012C">
          <w:rPr>
            <w:rStyle w:val="Hyperlink"/>
            <w:noProof/>
          </w:rPr>
          <w:t>ENV.2.5</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Wind Speed</w:t>
        </w:r>
        <w:r w:rsidR="006B07EB">
          <w:rPr>
            <w:noProof/>
            <w:webHidden/>
          </w:rPr>
          <w:tab/>
        </w:r>
        <w:r w:rsidR="006B07EB">
          <w:rPr>
            <w:noProof/>
            <w:webHidden/>
          </w:rPr>
          <w:fldChar w:fldCharType="begin"/>
        </w:r>
        <w:r w:rsidR="006B07EB">
          <w:rPr>
            <w:noProof/>
            <w:webHidden/>
          </w:rPr>
          <w:instrText xml:space="preserve"> PAGEREF _Toc521402919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7CA50A87" w14:textId="564AC7CC"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20" w:history="1">
        <w:r w:rsidR="006B07EB" w:rsidRPr="005A012C">
          <w:rPr>
            <w:rStyle w:val="Hyperlink"/>
            <w:noProof/>
          </w:rPr>
          <w:t>ENV.2.6</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Orientation</w:t>
        </w:r>
        <w:r w:rsidR="006B07EB">
          <w:rPr>
            <w:noProof/>
            <w:webHidden/>
          </w:rPr>
          <w:tab/>
        </w:r>
        <w:r w:rsidR="006B07EB">
          <w:rPr>
            <w:noProof/>
            <w:webHidden/>
          </w:rPr>
          <w:fldChar w:fldCharType="begin"/>
        </w:r>
        <w:r w:rsidR="006B07EB">
          <w:rPr>
            <w:noProof/>
            <w:webHidden/>
          </w:rPr>
          <w:instrText xml:space="preserve"> PAGEREF _Toc521402920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6291DF7E" w14:textId="18379DB2"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21" w:history="1">
        <w:r w:rsidR="006B07EB" w:rsidRPr="005A012C">
          <w:rPr>
            <w:rStyle w:val="Hyperlink"/>
            <w:noProof/>
          </w:rPr>
          <w:t>ENV.2.7</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Vibration</w:t>
        </w:r>
        <w:r w:rsidR="006B07EB">
          <w:rPr>
            <w:noProof/>
            <w:webHidden/>
          </w:rPr>
          <w:tab/>
        </w:r>
        <w:r w:rsidR="006B07EB">
          <w:rPr>
            <w:noProof/>
            <w:webHidden/>
          </w:rPr>
          <w:fldChar w:fldCharType="begin"/>
        </w:r>
        <w:r w:rsidR="006B07EB">
          <w:rPr>
            <w:noProof/>
            <w:webHidden/>
          </w:rPr>
          <w:instrText xml:space="preserve"> PAGEREF _Toc521402921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1137C7C2" w14:textId="75DD3FB2"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22" w:history="1">
        <w:r w:rsidR="006B07EB" w:rsidRPr="005A012C">
          <w:rPr>
            <w:rStyle w:val="Hyperlink"/>
            <w:noProof/>
          </w:rPr>
          <w:t>ENV.2.8</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Shock</w:t>
        </w:r>
        <w:r w:rsidR="006B07EB">
          <w:rPr>
            <w:noProof/>
            <w:webHidden/>
          </w:rPr>
          <w:tab/>
        </w:r>
        <w:r w:rsidR="006B07EB">
          <w:rPr>
            <w:noProof/>
            <w:webHidden/>
          </w:rPr>
          <w:fldChar w:fldCharType="begin"/>
        </w:r>
        <w:r w:rsidR="006B07EB">
          <w:rPr>
            <w:noProof/>
            <w:webHidden/>
          </w:rPr>
          <w:instrText xml:space="preserve"> PAGEREF _Toc521402922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23F70EEE" w14:textId="6BAFE9B2"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23" w:history="1">
        <w:r w:rsidR="006B07EB" w:rsidRPr="005A012C">
          <w:rPr>
            <w:rStyle w:val="Hyperlink"/>
            <w:noProof/>
          </w:rPr>
          <w:t>ENV.2.9</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Seismic Base Acceleration</w:t>
        </w:r>
        <w:r w:rsidR="006B07EB">
          <w:rPr>
            <w:noProof/>
            <w:webHidden/>
          </w:rPr>
          <w:tab/>
        </w:r>
        <w:r w:rsidR="006B07EB">
          <w:rPr>
            <w:noProof/>
            <w:webHidden/>
          </w:rPr>
          <w:fldChar w:fldCharType="begin"/>
        </w:r>
        <w:r w:rsidR="006B07EB">
          <w:rPr>
            <w:noProof/>
            <w:webHidden/>
          </w:rPr>
          <w:instrText xml:space="preserve"> PAGEREF _Toc521402923 \h </w:instrText>
        </w:r>
        <w:r w:rsidR="006B07EB">
          <w:rPr>
            <w:noProof/>
            <w:webHidden/>
          </w:rPr>
        </w:r>
        <w:r w:rsidR="006B07EB">
          <w:rPr>
            <w:noProof/>
            <w:webHidden/>
          </w:rPr>
          <w:fldChar w:fldCharType="separate"/>
        </w:r>
        <w:r w:rsidR="006B07EB">
          <w:rPr>
            <w:noProof/>
            <w:webHidden/>
          </w:rPr>
          <w:t>9</w:t>
        </w:r>
        <w:r w:rsidR="006B07EB">
          <w:rPr>
            <w:noProof/>
            <w:webHidden/>
          </w:rPr>
          <w:fldChar w:fldCharType="end"/>
        </w:r>
      </w:hyperlink>
    </w:p>
    <w:p w14:paraId="580495CE" w14:textId="04D9DA6D" w:rsidR="006B07EB" w:rsidRDefault="00684C0F">
      <w:pPr>
        <w:pStyle w:val="TOC3"/>
        <w:tabs>
          <w:tab w:val="left" w:pos="1244"/>
          <w:tab w:val="right" w:leader="dot" w:pos="9350"/>
        </w:tabs>
        <w:rPr>
          <w:rFonts w:asciiTheme="minorHAnsi" w:eastAsiaTheme="minorEastAsia" w:hAnsiTheme="minorHAnsi" w:cstheme="minorBidi"/>
          <w:b w:val="0"/>
          <w:noProof/>
          <w:kern w:val="0"/>
          <w:szCs w:val="22"/>
        </w:rPr>
      </w:pPr>
      <w:hyperlink w:anchor="_Toc521402924" w:history="1">
        <w:r w:rsidR="006B07EB" w:rsidRPr="005A012C">
          <w:rPr>
            <w:rStyle w:val="Hyperlink"/>
            <w:noProof/>
          </w:rPr>
          <w:t>ENV.2.10</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Acceleration at Cassegrain Rotator</w:t>
        </w:r>
        <w:r w:rsidR="006B07EB">
          <w:rPr>
            <w:noProof/>
            <w:webHidden/>
          </w:rPr>
          <w:tab/>
        </w:r>
        <w:r w:rsidR="006B07EB">
          <w:rPr>
            <w:noProof/>
            <w:webHidden/>
          </w:rPr>
          <w:fldChar w:fldCharType="begin"/>
        </w:r>
        <w:r w:rsidR="006B07EB">
          <w:rPr>
            <w:noProof/>
            <w:webHidden/>
          </w:rPr>
          <w:instrText xml:space="preserve"> PAGEREF _Toc521402924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42F3D567" w14:textId="17696FC4" w:rsidR="006B07EB" w:rsidRDefault="00684C0F">
      <w:pPr>
        <w:pStyle w:val="TOC3"/>
        <w:tabs>
          <w:tab w:val="left" w:pos="1244"/>
          <w:tab w:val="right" w:leader="dot" w:pos="9350"/>
        </w:tabs>
        <w:rPr>
          <w:rFonts w:asciiTheme="minorHAnsi" w:eastAsiaTheme="minorEastAsia" w:hAnsiTheme="minorHAnsi" w:cstheme="minorBidi"/>
          <w:b w:val="0"/>
          <w:noProof/>
          <w:kern w:val="0"/>
          <w:szCs w:val="22"/>
        </w:rPr>
      </w:pPr>
      <w:hyperlink w:anchor="_Toc521402925" w:history="1">
        <w:r w:rsidR="006B07EB" w:rsidRPr="005A012C">
          <w:rPr>
            <w:rStyle w:val="Hyperlink"/>
            <w:noProof/>
          </w:rPr>
          <w:t>ENV.2.11</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Cleanliness</w:t>
        </w:r>
        <w:r w:rsidR="006B07EB">
          <w:rPr>
            <w:noProof/>
            <w:webHidden/>
          </w:rPr>
          <w:tab/>
        </w:r>
        <w:r w:rsidR="006B07EB">
          <w:rPr>
            <w:noProof/>
            <w:webHidden/>
          </w:rPr>
          <w:fldChar w:fldCharType="begin"/>
        </w:r>
        <w:r w:rsidR="006B07EB">
          <w:rPr>
            <w:noProof/>
            <w:webHidden/>
          </w:rPr>
          <w:instrText xml:space="preserve"> PAGEREF _Toc521402925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1F4EBAE5" w14:textId="7DA8E215" w:rsidR="006B07EB" w:rsidRDefault="00684C0F">
      <w:pPr>
        <w:pStyle w:val="TOC3"/>
        <w:tabs>
          <w:tab w:val="left" w:pos="1244"/>
          <w:tab w:val="right" w:leader="dot" w:pos="9350"/>
        </w:tabs>
        <w:rPr>
          <w:rFonts w:asciiTheme="minorHAnsi" w:eastAsiaTheme="minorEastAsia" w:hAnsiTheme="minorHAnsi" w:cstheme="minorBidi"/>
          <w:b w:val="0"/>
          <w:noProof/>
          <w:kern w:val="0"/>
          <w:szCs w:val="22"/>
        </w:rPr>
      </w:pPr>
      <w:hyperlink w:anchor="_Toc521402926" w:history="1">
        <w:r w:rsidR="006B07EB" w:rsidRPr="005A012C">
          <w:rPr>
            <w:rStyle w:val="Hyperlink"/>
            <w:noProof/>
          </w:rPr>
          <w:t>ENV.2.12</w:t>
        </w:r>
        <w:r w:rsidR="006B07EB">
          <w:rPr>
            <w:rFonts w:asciiTheme="minorHAnsi" w:eastAsiaTheme="minorEastAsia" w:hAnsiTheme="minorHAnsi" w:cstheme="minorBidi"/>
            <w:b w:val="0"/>
            <w:noProof/>
            <w:kern w:val="0"/>
            <w:szCs w:val="22"/>
          </w:rPr>
          <w:tab/>
        </w:r>
        <w:r w:rsidR="006B07EB" w:rsidRPr="005A012C">
          <w:rPr>
            <w:rStyle w:val="Hyperlink"/>
            <w:noProof/>
          </w:rPr>
          <w:t>Storage Environment Ambient Light</w:t>
        </w:r>
        <w:r w:rsidR="006B07EB">
          <w:rPr>
            <w:noProof/>
            <w:webHidden/>
          </w:rPr>
          <w:tab/>
        </w:r>
        <w:r w:rsidR="006B07EB">
          <w:rPr>
            <w:noProof/>
            <w:webHidden/>
          </w:rPr>
          <w:fldChar w:fldCharType="begin"/>
        </w:r>
        <w:r w:rsidR="006B07EB">
          <w:rPr>
            <w:noProof/>
            <w:webHidden/>
          </w:rPr>
          <w:instrText xml:space="preserve"> PAGEREF _Toc521402926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2A649AF1" w14:textId="03F9485C" w:rsidR="006B07EB" w:rsidRDefault="00684C0F">
      <w:pPr>
        <w:pStyle w:val="TOC1"/>
        <w:rPr>
          <w:rFonts w:asciiTheme="minorHAnsi" w:eastAsiaTheme="minorEastAsia" w:hAnsiTheme="minorHAnsi" w:cstheme="minorBidi"/>
          <w:noProof/>
          <w:kern w:val="0"/>
          <w:sz w:val="22"/>
          <w:szCs w:val="22"/>
        </w:rPr>
      </w:pPr>
      <w:hyperlink w:anchor="_Toc521402927" w:history="1">
        <w:r w:rsidR="006B07EB" w:rsidRPr="005A012C">
          <w:rPr>
            <w:rStyle w:val="Hyperlink"/>
            <w:noProof/>
          </w:rPr>
          <w:t>5</w:t>
        </w:r>
        <w:r w:rsidR="006B07EB">
          <w:rPr>
            <w:rFonts w:asciiTheme="minorHAnsi" w:eastAsiaTheme="minorEastAsia" w:hAnsiTheme="minorHAnsi" w:cstheme="minorBidi"/>
            <w:noProof/>
            <w:kern w:val="0"/>
            <w:sz w:val="22"/>
            <w:szCs w:val="22"/>
          </w:rPr>
          <w:tab/>
        </w:r>
        <w:r w:rsidR="006B07EB" w:rsidRPr="005A012C">
          <w:rPr>
            <w:rStyle w:val="Hyperlink"/>
            <w:noProof/>
          </w:rPr>
          <w:t>Gemini Operational Environment</w:t>
        </w:r>
        <w:r w:rsidR="006B07EB">
          <w:rPr>
            <w:noProof/>
            <w:webHidden/>
          </w:rPr>
          <w:tab/>
        </w:r>
        <w:r w:rsidR="006B07EB">
          <w:rPr>
            <w:noProof/>
            <w:webHidden/>
          </w:rPr>
          <w:fldChar w:fldCharType="begin"/>
        </w:r>
        <w:r w:rsidR="006B07EB">
          <w:rPr>
            <w:noProof/>
            <w:webHidden/>
          </w:rPr>
          <w:instrText xml:space="preserve"> PAGEREF _Toc521402927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7098C86B" w14:textId="6AE005D0" w:rsidR="006B07EB" w:rsidRDefault="00684C0F">
      <w:pPr>
        <w:pStyle w:val="TOC2"/>
        <w:tabs>
          <w:tab w:val="left" w:pos="600"/>
          <w:tab w:val="right" w:leader="dot" w:pos="9350"/>
        </w:tabs>
        <w:rPr>
          <w:rFonts w:asciiTheme="minorHAnsi" w:eastAsiaTheme="minorEastAsia" w:hAnsiTheme="minorHAnsi" w:cstheme="minorBidi"/>
          <w:b w:val="0"/>
          <w:bCs w:val="0"/>
          <w:noProof/>
          <w:kern w:val="0"/>
          <w:sz w:val="22"/>
          <w:szCs w:val="22"/>
        </w:rPr>
      </w:pPr>
      <w:hyperlink w:anchor="_Toc521402928" w:history="1">
        <w:r w:rsidR="006B07EB" w:rsidRPr="005A012C">
          <w:rPr>
            <w:rStyle w:val="Hyperlink"/>
            <w:noProof/>
          </w:rPr>
          <w:t>1.3</w:t>
        </w:r>
        <w:r w:rsidR="006B07EB">
          <w:rPr>
            <w:rFonts w:asciiTheme="minorHAnsi" w:eastAsiaTheme="minorEastAsia" w:hAnsiTheme="minorHAnsi" w:cstheme="minorBidi"/>
            <w:b w:val="0"/>
            <w:bCs w:val="0"/>
            <w:noProof/>
            <w:kern w:val="0"/>
            <w:sz w:val="22"/>
            <w:szCs w:val="22"/>
          </w:rPr>
          <w:tab/>
        </w:r>
        <w:r w:rsidR="006B07EB" w:rsidRPr="005A012C">
          <w:rPr>
            <w:rStyle w:val="Hyperlink"/>
            <w:noProof/>
          </w:rPr>
          <w:t>Operational Environment Requirements</w:t>
        </w:r>
        <w:r w:rsidR="006B07EB">
          <w:rPr>
            <w:noProof/>
            <w:webHidden/>
          </w:rPr>
          <w:tab/>
        </w:r>
        <w:r w:rsidR="006B07EB">
          <w:rPr>
            <w:noProof/>
            <w:webHidden/>
          </w:rPr>
          <w:fldChar w:fldCharType="begin"/>
        </w:r>
        <w:r w:rsidR="006B07EB">
          <w:rPr>
            <w:noProof/>
            <w:webHidden/>
          </w:rPr>
          <w:instrText xml:space="preserve"> PAGEREF _Toc521402928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304DABE8" w14:textId="0EC8A610"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29" w:history="1">
        <w:r w:rsidR="006B07EB" w:rsidRPr="005A012C">
          <w:rPr>
            <w:rStyle w:val="Hyperlink"/>
            <w:noProof/>
          </w:rPr>
          <w:t>ENV.3.1</w:t>
        </w:r>
        <w:r w:rsidR="006B07EB">
          <w:rPr>
            <w:rFonts w:asciiTheme="minorHAnsi" w:eastAsiaTheme="minorEastAsia" w:hAnsiTheme="minorHAnsi" w:cstheme="minorBidi"/>
            <w:b w:val="0"/>
            <w:noProof/>
            <w:kern w:val="0"/>
            <w:szCs w:val="22"/>
          </w:rPr>
          <w:tab/>
        </w:r>
        <w:r w:rsidR="006B07EB" w:rsidRPr="005A012C">
          <w:rPr>
            <w:rStyle w:val="Hyperlink"/>
            <w:noProof/>
          </w:rPr>
          <w:t>Operational Environment Altitude</w:t>
        </w:r>
        <w:r w:rsidR="006B07EB">
          <w:rPr>
            <w:noProof/>
            <w:webHidden/>
          </w:rPr>
          <w:tab/>
        </w:r>
        <w:r w:rsidR="006B07EB">
          <w:rPr>
            <w:noProof/>
            <w:webHidden/>
          </w:rPr>
          <w:fldChar w:fldCharType="begin"/>
        </w:r>
        <w:r w:rsidR="006B07EB">
          <w:rPr>
            <w:noProof/>
            <w:webHidden/>
          </w:rPr>
          <w:instrText xml:space="preserve"> PAGEREF _Toc521402929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2EC8A0A6" w14:textId="337ADAC5"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0" w:history="1">
        <w:r w:rsidR="006B07EB" w:rsidRPr="005A012C">
          <w:rPr>
            <w:rStyle w:val="Hyperlink"/>
            <w:noProof/>
          </w:rPr>
          <w:t>ENV.3.2</w:t>
        </w:r>
        <w:r w:rsidR="006B07EB">
          <w:rPr>
            <w:rFonts w:asciiTheme="minorHAnsi" w:eastAsiaTheme="minorEastAsia" w:hAnsiTheme="minorHAnsi" w:cstheme="minorBidi"/>
            <w:b w:val="0"/>
            <w:noProof/>
            <w:kern w:val="0"/>
            <w:szCs w:val="22"/>
          </w:rPr>
          <w:tab/>
        </w:r>
        <w:r w:rsidR="006B07EB" w:rsidRPr="005A012C">
          <w:rPr>
            <w:rStyle w:val="Hyperlink"/>
            <w:noProof/>
          </w:rPr>
          <w:t>Operational Environment Temperature</w:t>
        </w:r>
        <w:r w:rsidR="006B07EB">
          <w:rPr>
            <w:noProof/>
            <w:webHidden/>
          </w:rPr>
          <w:tab/>
        </w:r>
        <w:r w:rsidR="006B07EB">
          <w:rPr>
            <w:noProof/>
            <w:webHidden/>
          </w:rPr>
          <w:fldChar w:fldCharType="begin"/>
        </w:r>
        <w:r w:rsidR="006B07EB">
          <w:rPr>
            <w:noProof/>
            <w:webHidden/>
          </w:rPr>
          <w:instrText xml:space="preserve"> PAGEREF _Toc521402930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61C7D113" w14:textId="59609E4D"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1" w:history="1">
        <w:r w:rsidR="006B07EB" w:rsidRPr="005A012C">
          <w:rPr>
            <w:rStyle w:val="Hyperlink"/>
            <w:noProof/>
          </w:rPr>
          <w:t>ENV.3.3</w:t>
        </w:r>
        <w:r w:rsidR="006B07EB">
          <w:rPr>
            <w:rFonts w:asciiTheme="minorHAnsi" w:eastAsiaTheme="minorEastAsia" w:hAnsiTheme="minorHAnsi" w:cstheme="minorBidi"/>
            <w:b w:val="0"/>
            <w:noProof/>
            <w:kern w:val="0"/>
            <w:szCs w:val="22"/>
          </w:rPr>
          <w:tab/>
        </w:r>
        <w:r w:rsidR="006B07EB" w:rsidRPr="005A012C">
          <w:rPr>
            <w:rStyle w:val="Hyperlink"/>
            <w:noProof/>
          </w:rPr>
          <w:t>Operational Environment Temperature Rate of Change</w:t>
        </w:r>
        <w:r w:rsidR="006B07EB">
          <w:rPr>
            <w:noProof/>
            <w:webHidden/>
          </w:rPr>
          <w:tab/>
        </w:r>
        <w:r w:rsidR="006B07EB">
          <w:rPr>
            <w:noProof/>
            <w:webHidden/>
          </w:rPr>
          <w:fldChar w:fldCharType="begin"/>
        </w:r>
        <w:r w:rsidR="006B07EB">
          <w:rPr>
            <w:noProof/>
            <w:webHidden/>
          </w:rPr>
          <w:instrText xml:space="preserve"> PAGEREF _Toc521402931 \h </w:instrText>
        </w:r>
        <w:r w:rsidR="006B07EB">
          <w:rPr>
            <w:noProof/>
            <w:webHidden/>
          </w:rPr>
        </w:r>
        <w:r w:rsidR="006B07EB">
          <w:rPr>
            <w:noProof/>
            <w:webHidden/>
          </w:rPr>
          <w:fldChar w:fldCharType="separate"/>
        </w:r>
        <w:r w:rsidR="006B07EB">
          <w:rPr>
            <w:noProof/>
            <w:webHidden/>
          </w:rPr>
          <w:t>10</w:t>
        </w:r>
        <w:r w:rsidR="006B07EB">
          <w:rPr>
            <w:noProof/>
            <w:webHidden/>
          </w:rPr>
          <w:fldChar w:fldCharType="end"/>
        </w:r>
      </w:hyperlink>
    </w:p>
    <w:p w14:paraId="49ACBEC3" w14:textId="410A6450"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2" w:history="1">
        <w:r w:rsidR="006B07EB" w:rsidRPr="005A012C">
          <w:rPr>
            <w:rStyle w:val="Hyperlink"/>
            <w:noProof/>
          </w:rPr>
          <w:t>ENV.3.4</w:t>
        </w:r>
        <w:r w:rsidR="006B07EB">
          <w:rPr>
            <w:rFonts w:asciiTheme="minorHAnsi" w:eastAsiaTheme="minorEastAsia" w:hAnsiTheme="minorHAnsi" w:cstheme="minorBidi"/>
            <w:b w:val="0"/>
            <w:noProof/>
            <w:kern w:val="0"/>
            <w:szCs w:val="22"/>
          </w:rPr>
          <w:tab/>
        </w:r>
        <w:r w:rsidR="006B07EB" w:rsidRPr="005A012C">
          <w:rPr>
            <w:rStyle w:val="Hyperlink"/>
            <w:noProof/>
          </w:rPr>
          <w:t>Operational Environment Humidity</w:t>
        </w:r>
        <w:r w:rsidR="006B07EB">
          <w:rPr>
            <w:noProof/>
            <w:webHidden/>
          </w:rPr>
          <w:tab/>
        </w:r>
        <w:r w:rsidR="006B07EB">
          <w:rPr>
            <w:noProof/>
            <w:webHidden/>
          </w:rPr>
          <w:fldChar w:fldCharType="begin"/>
        </w:r>
        <w:r w:rsidR="006B07EB">
          <w:rPr>
            <w:noProof/>
            <w:webHidden/>
          </w:rPr>
          <w:instrText xml:space="preserve"> PAGEREF _Toc521402932 \h </w:instrText>
        </w:r>
        <w:r w:rsidR="006B07EB">
          <w:rPr>
            <w:noProof/>
            <w:webHidden/>
          </w:rPr>
        </w:r>
        <w:r w:rsidR="006B07EB">
          <w:rPr>
            <w:noProof/>
            <w:webHidden/>
          </w:rPr>
          <w:fldChar w:fldCharType="separate"/>
        </w:r>
        <w:r w:rsidR="006B07EB">
          <w:rPr>
            <w:noProof/>
            <w:webHidden/>
          </w:rPr>
          <w:t>11</w:t>
        </w:r>
        <w:r w:rsidR="006B07EB">
          <w:rPr>
            <w:noProof/>
            <w:webHidden/>
          </w:rPr>
          <w:fldChar w:fldCharType="end"/>
        </w:r>
      </w:hyperlink>
    </w:p>
    <w:p w14:paraId="031F1829" w14:textId="502B0900"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3" w:history="1">
        <w:r w:rsidR="006B07EB" w:rsidRPr="005A012C">
          <w:rPr>
            <w:rStyle w:val="Hyperlink"/>
            <w:noProof/>
          </w:rPr>
          <w:t>ENV.3.5</w:t>
        </w:r>
        <w:r w:rsidR="006B07EB">
          <w:rPr>
            <w:rFonts w:asciiTheme="minorHAnsi" w:eastAsiaTheme="minorEastAsia" w:hAnsiTheme="minorHAnsi" w:cstheme="minorBidi"/>
            <w:b w:val="0"/>
            <w:noProof/>
            <w:kern w:val="0"/>
            <w:szCs w:val="22"/>
          </w:rPr>
          <w:tab/>
        </w:r>
        <w:r w:rsidR="006B07EB" w:rsidRPr="005A012C">
          <w:rPr>
            <w:rStyle w:val="Hyperlink"/>
            <w:noProof/>
          </w:rPr>
          <w:t>Operational Environment Wind Speed</w:t>
        </w:r>
        <w:r w:rsidR="006B07EB">
          <w:rPr>
            <w:noProof/>
            <w:webHidden/>
          </w:rPr>
          <w:tab/>
        </w:r>
        <w:r w:rsidR="006B07EB">
          <w:rPr>
            <w:noProof/>
            <w:webHidden/>
          </w:rPr>
          <w:fldChar w:fldCharType="begin"/>
        </w:r>
        <w:r w:rsidR="006B07EB">
          <w:rPr>
            <w:noProof/>
            <w:webHidden/>
          </w:rPr>
          <w:instrText xml:space="preserve"> PAGEREF _Toc521402933 \h </w:instrText>
        </w:r>
        <w:r w:rsidR="006B07EB">
          <w:rPr>
            <w:noProof/>
            <w:webHidden/>
          </w:rPr>
        </w:r>
        <w:r w:rsidR="006B07EB">
          <w:rPr>
            <w:noProof/>
            <w:webHidden/>
          </w:rPr>
          <w:fldChar w:fldCharType="separate"/>
        </w:r>
        <w:r w:rsidR="006B07EB">
          <w:rPr>
            <w:noProof/>
            <w:webHidden/>
          </w:rPr>
          <w:t>11</w:t>
        </w:r>
        <w:r w:rsidR="006B07EB">
          <w:rPr>
            <w:noProof/>
            <w:webHidden/>
          </w:rPr>
          <w:fldChar w:fldCharType="end"/>
        </w:r>
      </w:hyperlink>
    </w:p>
    <w:p w14:paraId="5AEE7DC9" w14:textId="6805D119"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4" w:history="1">
        <w:r w:rsidR="006B07EB" w:rsidRPr="005A012C">
          <w:rPr>
            <w:rStyle w:val="Hyperlink"/>
            <w:noProof/>
          </w:rPr>
          <w:t>ENV.3.6</w:t>
        </w:r>
        <w:r w:rsidR="006B07EB">
          <w:rPr>
            <w:rFonts w:asciiTheme="minorHAnsi" w:eastAsiaTheme="minorEastAsia" w:hAnsiTheme="minorHAnsi" w:cstheme="minorBidi"/>
            <w:b w:val="0"/>
            <w:noProof/>
            <w:kern w:val="0"/>
            <w:szCs w:val="22"/>
          </w:rPr>
          <w:tab/>
        </w:r>
        <w:r w:rsidR="006B07EB" w:rsidRPr="005A012C">
          <w:rPr>
            <w:rStyle w:val="Hyperlink"/>
            <w:noProof/>
          </w:rPr>
          <w:t>Operational Environment Gravity Vectors</w:t>
        </w:r>
        <w:r w:rsidR="006B07EB">
          <w:rPr>
            <w:noProof/>
            <w:webHidden/>
          </w:rPr>
          <w:tab/>
        </w:r>
        <w:r w:rsidR="006B07EB">
          <w:rPr>
            <w:noProof/>
            <w:webHidden/>
          </w:rPr>
          <w:fldChar w:fldCharType="begin"/>
        </w:r>
        <w:r w:rsidR="006B07EB">
          <w:rPr>
            <w:noProof/>
            <w:webHidden/>
          </w:rPr>
          <w:instrText xml:space="preserve"> PAGEREF _Toc521402934 \h </w:instrText>
        </w:r>
        <w:r w:rsidR="006B07EB">
          <w:rPr>
            <w:noProof/>
            <w:webHidden/>
          </w:rPr>
        </w:r>
        <w:r w:rsidR="006B07EB">
          <w:rPr>
            <w:noProof/>
            <w:webHidden/>
          </w:rPr>
          <w:fldChar w:fldCharType="separate"/>
        </w:r>
        <w:r w:rsidR="006B07EB">
          <w:rPr>
            <w:noProof/>
            <w:webHidden/>
          </w:rPr>
          <w:t>11</w:t>
        </w:r>
        <w:r w:rsidR="006B07EB">
          <w:rPr>
            <w:noProof/>
            <w:webHidden/>
          </w:rPr>
          <w:fldChar w:fldCharType="end"/>
        </w:r>
      </w:hyperlink>
    </w:p>
    <w:p w14:paraId="0A5C7E43" w14:textId="27C5A911"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5" w:history="1">
        <w:r w:rsidR="006B07EB" w:rsidRPr="005A012C">
          <w:rPr>
            <w:rStyle w:val="Hyperlink"/>
            <w:noProof/>
          </w:rPr>
          <w:t>ENV.3.7</w:t>
        </w:r>
        <w:r w:rsidR="006B07EB">
          <w:rPr>
            <w:rFonts w:asciiTheme="minorHAnsi" w:eastAsiaTheme="minorEastAsia" w:hAnsiTheme="minorHAnsi" w:cstheme="minorBidi"/>
            <w:b w:val="0"/>
            <w:noProof/>
            <w:kern w:val="0"/>
            <w:szCs w:val="22"/>
          </w:rPr>
          <w:tab/>
        </w:r>
        <w:r w:rsidR="006B07EB" w:rsidRPr="005A012C">
          <w:rPr>
            <w:rStyle w:val="Hyperlink"/>
            <w:noProof/>
          </w:rPr>
          <w:t>Operational Environment Vibration</w:t>
        </w:r>
        <w:r w:rsidR="006B07EB">
          <w:rPr>
            <w:noProof/>
            <w:webHidden/>
          </w:rPr>
          <w:tab/>
        </w:r>
        <w:r w:rsidR="006B07EB">
          <w:rPr>
            <w:noProof/>
            <w:webHidden/>
          </w:rPr>
          <w:fldChar w:fldCharType="begin"/>
        </w:r>
        <w:r w:rsidR="006B07EB">
          <w:rPr>
            <w:noProof/>
            <w:webHidden/>
          </w:rPr>
          <w:instrText xml:space="preserve"> PAGEREF _Toc521402935 \h </w:instrText>
        </w:r>
        <w:r w:rsidR="006B07EB">
          <w:rPr>
            <w:noProof/>
            <w:webHidden/>
          </w:rPr>
        </w:r>
        <w:r w:rsidR="006B07EB">
          <w:rPr>
            <w:noProof/>
            <w:webHidden/>
          </w:rPr>
          <w:fldChar w:fldCharType="separate"/>
        </w:r>
        <w:r w:rsidR="006B07EB">
          <w:rPr>
            <w:noProof/>
            <w:webHidden/>
          </w:rPr>
          <w:t>11</w:t>
        </w:r>
        <w:r w:rsidR="006B07EB">
          <w:rPr>
            <w:noProof/>
            <w:webHidden/>
          </w:rPr>
          <w:fldChar w:fldCharType="end"/>
        </w:r>
      </w:hyperlink>
    </w:p>
    <w:p w14:paraId="19648C96" w14:textId="2AF6FA81" w:rsidR="006B07EB" w:rsidRDefault="00684C0F">
      <w:pPr>
        <w:pStyle w:val="TOC2"/>
        <w:tabs>
          <w:tab w:val="left" w:pos="600"/>
          <w:tab w:val="right" w:leader="dot" w:pos="9350"/>
        </w:tabs>
        <w:rPr>
          <w:rFonts w:asciiTheme="minorHAnsi" w:eastAsiaTheme="minorEastAsia" w:hAnsiTheme="minorHAnsi" w:cstheme="minorBidi"/>
          <w:b w:val="0"/>
          <w:bCs w:val="0"/>
          <w:noProof/>
          <w:kern w:val="0"/>
          <w:sz w:val="22"/>
          <w:szCs w:val="22"/>
        </w:rPr>
      </w:pPr>
      <w:hyperlink w:anchor="_Toc521402936" w:history="1">
        <w:r w:rsidR="006B07EB" w:rsidRPr="005A012C">
          <w:rPr>
            <w:rStyle w:val="Hyperlink"/>
            <w:noProof/>
          </w:rPr>
          <w:t>1.4</w:t>
        </w:r>
        <w:r w:rsidR="006B07EB">
          <w:rPr>
            <w:rFonts w:asciiTheme="minorHAnsi" w:eastAsiaTheme="minorEastAsia" w:hAnsiTheme="minorHAnsi" w:cstheme="minorBidi"/>
            <w:b w:val="0"/>
            <w:bCs w:val="0"/>
            <w:noProof/>
            <w:kern w:val="0"/>
            <w:sz w:val="22"/>
            <w:szCs w:val="22"/>
          </w:rPr>
          <w:tab/>
        </w:r>
        <w:r w:rsidR="006B07EB" w:rsidRPr="005A012C">
          <w:rPr>
            <w:rStyle w:val="Hyperlink"/>
            <w:noProof/>
          </w:rPr>
          <w:t>Environmental Sensors</w:t>
        </w:r>
        <w:r w:rsidR="006B07EB">
          <w:rPr>
            <w:noProof/>
            <w:webHidden/>
          </w:rPr>
          <w:tab/>
        </w:r>
        <w:r w:rsidR="006B07EB">
          <w:rPr>
            <w:noProof/>
            <w:webHidden/>
          </w:rPr>
          <w:fldChar w:fldCharType="begin"/>
        </w:r>
        <w:r w:rsidR="006B07EB">
          <w:rPr>
            <w:noProof/>
            <w:webHidden/>
          </w:rPr>
          <w:instrText xml:space="preserve"> PAGEREF _Toc521402936 \h </w:instrText>
        </w:r>
        <w:r w:rsidR="006B07EB">
          <w:rPr>
            <w:noProof/>
            <w:webHidden/>
          </w:rPr>
        </w:r>
        <w:r w:rsidR="006B07EB">
          <w:rPr>
            <w:noProof/>
            <w:webHidden/>
          </w:rPr>
          <w:fldChar w:fldCharType="separate"/>
        </w:r>
        <w:r w:rsidR="006B07EB">
          <w:rPr>
            <w:noProof/>
            <w:webHidden/>
          </w:rPr>
          <w:t>11</w:t>
        </w:r>
        <w:r w:rsidR="006B07EB">
          <w:rPr>
            <w:noProof/>
            <w:webHidden/>
          </w:rPr>
          <w:fldChar w:fldCharType="end"/>
        </w:r>
      </w:hyperlink>
    </w:p>
    <w:p w14:paraId="41720B77" w14:textId="28E93879"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7" w:history="1">
        <w:r w:rsidR="006B07EB" w:rsidRPr="005A012C">
          <w:rPr>
            <w:rStyle w:val="Hyperlink"/>
            <w:noProof/>
          </w:rPr>
          <w:t>ENV.4.1</w:t>
        </w:r>
        <w:r w:rsidR="006B07EB">
          <w:rPr>
            <w:rFonts w:asciiTheme="minorHAnsi" w:eastAsiaTheme="minorEastAsia" w:hAnsiTheme="minorHAnsi" w:cstheme="minorBidi"/>
            <w:b w:val="0"/>
            <w:noProof/>
            <w:kern w:val="0"/>
            <w:szCs w:val="22"/>
          </w:rPr>
          <w:tab/>
        </w:r>
        <w:r w:rsidR="006B07EB" w:rsidRPr="005A012C">
          <w:rPr>
            <w:rStyle w:val="Hyperlink"/>
            <w:noProof/>
          </w:rPr>
          <w:t>Transport Sensors</w:t>
        </w:r>
        <w:r w:rsidR="006B07EB">
          <w:rPr>
            <w:noProof/>
            <w:webHidden/>
          </w:rPr>
          <w:tab/>
        </w:r>
        <w:r w:rsidR="006B07EB">
          <w:rPr>
            <w:noProof/>
            <w:webHidden/>
          </w:rPr>
          <w:fldChar w:fldCharType="begin"/>
        </w:r>
        <w:r w:rsidR="006B07EB">
          <w:rPr>
            <w:noProof/>
            <w:webHidden/>
          </w:rPr>
          <w:instrText xml:space="preserve"> PAGEREF _Toc521402937 \h </w:instrText>
        </w:r>
        <w:r w:rsidR="006B07EB">
          <w:rPr>
            <w:noProof/>
            <w:webHidden/>
          </w:rPr>
        </w:r>
        <w:r w:rsidR="006B07EB">
          <w:rPr>
            <w:noProof/>
            <w:webHidden/>
          </w:rPr>
          <w:fldChar w:fldCharType="separate"/>
        </w:r>
        <w:r w:rsidR="006B07EB">
          <w:rPr>
            <w:noProof/>
            <w:webHidden/>
          </w:rPr>
          <w:t>11</w:t>
        </w:r>
        <w:r w:rsidR="006B07EB">
          <w:rPr>
            <w:noProof/>
            <w:webHidden/>
          </w:rPr>
          <w:fldChar w:fldCharType="end"/>
        </w:r>
      </w:hyperlink>
    </w:p>
    <w:p w14:paraId="4F2EBE2E" w14:textId="5302D3FA"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8" w:history="1">
        <w:r w:rsidR="006B07EB" w:rsidRPr="005A012C">
          <w:rPr>
            <w:rStyle w:val="Hyperlink"/>
            <w:noProof/>
          </w:rPr>
          <w:t>ENV.4.2</w:t>
        </w:r>
        <w:r w:rsidR="006B07EB">
          <w:rPr>
            <w:rFonts w:asciiTheme="minorHAnsi" w:eastAsiaTheme="minorEastAsia" w:hAnsiTheme="minorHAnsi" w:cstheme="minorBidi"/>
            <w:b w:val="0"/>
            <w:noProof/>
            <w:kern w:val="0"/>
            <w:szCs w:val="22"/>
          </w:rPr>
          <w:tab/>
        </w:r>
        <w:r w:rsidR="006B07EB" w:rsidRPr="005A012C">
          <w:rPr>
            <w:rStyle w:val="Hyperlink"/>
            <w:noProof/>
          </w:rPr>
          <w:t>Instrument Environmental Sensors</w:t>
        </w:r>
        <w:r w:rsidR="006B07EB">
          <w:rPr>
            <w:noProof/>
            <w:webHidden/>
          </w:rPr>
          <w:tab/>
        </w:r>
        <w:r w:rsidR="006B07EB">
          <w:rPr>
            <w:noProof/>
            <w:webHidden/>
          </w:rPr>
          <w:fldChar w:fldCharType="begin"/>
        </w:r>
        <w:r w:rsidR="006B07EB">
          <w:rPr>
            <w:noProof/>
            <w:webHidden/>
          </w:rPr>
          <w:instrText xml:space="preserve"> PAGEREF _Toc521402938 \h </w:instrText>
        </w:r>
        <w:r w:rsidR="006B07EB">
          <w:rPr>
            <w:noProof/>
            <w:webHidden/>
          </w:rPr>
        </w:r>
        <w:r w:rsidR="006B07EB">
          <w:rPr>
            <w:noProof/>
            <w:webHidden/>
          </w:rPr>
          <w:fldChar w:fldCharType="separate"/>
        </w:r>
        <w:r w:rsidR="006B07EB">
          <w:rPr>
            <w:noProof/>
            <w:webHidden/>
          </w:rPr>
          <w:t>11</w:t>
        </w:r>
        <w:r w:rsidR="006B07EB">
          <w:rPr>
            <w:noProof/>
            <w:webHidden/>
          </w:rPr>
          <w:fldChar w:fldCharType="end"/>
        </w:r>
      </w:hyperlink>
    </w:p>
    <w:p w14:paraId="4F42BE68" w14:textId="65B3FE82" w:rsidR="006B07EB" w:rsidRDefault="00684C0F">
      <w:pPr>
        <w:pStyle w:val="TOC3"/>
        <w:tabs>
          <w:tab w:val="left" w:pos="1134"/>
          <w:tab w:val="right" w:leader="dot" w:pos="9350"/>
        </w:tabs>
        <w:rPr>
          <w:rFonts w:asciiTheme="minorHAnsi" w:eastAsiaTheme="minorEastAsia" w:hAnsiTheme="minorHAnsi" w:cstheme="minorBidi"/>
          <w:b w:val="0"/>
          <w:noProof/>
          <w:kern w:val="0"/>
          <w:szCs w:val="22"/>
        </w:rPr>
      </w:pPr>
      <w:hyperlink w:anchor="_Toc521402939" w:history="1">
        <w:r w:rsidR="006B07EB" w:rsidRPr="005A012C">
          <w:rPr>
            <w:rStyle w:val="Hyperlink"/>
            <w:noProof/>
          </w:rPr>
          <w:t>ENV.4.3</w:t>
        </w:r>
        <w:r w:rsidR="006B07EB">
          <w:rPr>
            <w:rFonts w:asciiTheme="minorHAnsi" w:eastAsiaTheme="minorEastAsia" w:hAnsiTheme="minorHAnsi" w:cstheme="minorBidi"/>
            <w:b w:val="0"/>
            <w:noProof/>
            <w:kern w:val="0"/>
            <w:szCs w:val="22"/>
          </w:rPr>
          <w:tab/>
        </w:r>
        <w:r w:rsidR="006B07EB" w:rsidRPr="005A012C">
          <w:rPr>
            <w:rStyle w:val="Hyperlink"/>
            <w:noProof/>
          </w:rPr>
          <w:t>Instrument Service Sensors</w:t>
        </w:r>
        <w:r w:rsidR="006B07EB">
          <w:rPr>
            <w:noProof/>
            <w:webHidden/>
          </w:rPr>
          <w:tab/>
        </w:r>
        <w:r w:rsidR="006B07EB">
          <w:rPr>
            <w:noProof/>
            <w:webHidden/>
          </w:rPr>
          <w:fldChar w:fldCharType="begin"/>
        </w:r>
        <w:r w:rsidR="006B07EB">
          <w:rPr>
            <w:noProof/>
            <w:webHidden/>
          </w:rPr>
          <w:instrText xml:space="preserve"> PAGEREF _Toc521402939 \h </w:instrText>
        </w:r>
        <w:r w:rsidR="006B07EB">
          <w:rPr>
            <w:noProof/>
            <w:webHidden/>
          </w:rPr>
        </w:r>
        <w:r w:rsidR="006B07EB">
          <w:rPr>
            <w:noProof/>
            <w:webHidden/>
          </w:rPr>
          <w:fldChar w:fldCharType="separate"/>
        </w:r>
        <w:r w:rsidR="006B07EB">
          <w:rPr>
            <w:noProof/>
            <w:webHidden/>
          </w:rPr>
          <w:t>12</w:t>
        </w:r>
        <w:r w:rsidR="006B07EB">
          <w:rPr>
            <w:noProof/>
            <w:webHidden/>
          </w:rPr>
          <w:fldChar w:fldCharType="end"/>
        </w:r>
      </w:hyperlink>
    </w:p>
    <w:p w14:paraId="4E8F7180" w14:textId="1BB5D493" w:rsidR="006B07EB" w:rsidRDefault="00684C0F">
      <w:pPr>
        <w:pStyle w:val="TOC1"/>
        <w:rPr>
          <w:rFonts w:asciiTheme="minorHAnsi" w:eastAsiaTheme="minorEastAsia" w:hAnsiTheme="minorHAnsi" w:cstheme="minorBidi"/>
          <w:noProof/>
          <w:kern w:val="0"/>
          <w:sz w:val="22"/>
          <w:szCs w:val="22"/>
        </w:rPr>
      </w:pPr>
      <w:hyperlink w:anchor="_Toc521402940" w:history="1">
        <w:r w:rsidR="006B07EB" w:rsidRPr="005A012C">
          <w:rPr>
            <w:rStyle w:val="Hyperlink"/>
            <w:noProof/>
          </w:rPr>
          <w:t>Appendix A: Original Ambient Air Temperature Data from 1990’s</w:t>
        </w:r>
        <w:r w:rsidR="006B07EB">
          <w:rPr>
            <w:noProof/>
            <w:webHidden/>
          </w:rPr>
          <w:tab/>
        </w:r>
        <w:r w:rsidR="006B07EB">
          <w:rPr>
            <w:noProof/>
            <w:webHidden/>
          </w:rPr>
          <w:fldChar w:fldCharType="begin"/>
        </w:r>
        <w:r w:rsidR="006B07EB">
          <w:rPr>
            <w:noProof/>
            <w:webHidden/>
          </w:rPr>
          <w:instrText xml:space="preserve"> PAGEREF _Toc521402940 \h </w:instrText>
        </w:r>
        <w:r w:rsidR="006B07EB">
          <w:rPr>
            <w:noProof/>
            <w:webHidden/>
          </w:rPr>
        </w:r>
        <w:r w:rsidR="006B07EB">
          <w:rPr>
            <w:noProof/>
            <w:webHidden/>
          </w:rPr>
          <w:fldChar w:fldCharType="separate"/>
        </w:r>
        <w:r w:rsidR="006B07EB">
          <w:rPr>
            <w:noProof/>
            <w:webHidden/>
          </w:rPr>
          <w:t>13</w:t>
        </w:r>
        <w:r w:rsidR="006B07EB">
          <w:rPr>
            <w:noProof/>
            <w:webHidden/>
          </w:rPr>
          <w:fldChar w:fldCharType="end"/>
        </w:r>
      </w:hyperlink>
    </w:p>
    <w:p w14:paraId="4345C08C" w14:textId="06B9FB25" w:rsidR="001D53A1" w:rsidRPr="002F7908" w:rsidRDefault="00710DEF">
      <w:pPr>
        <w:ind w:right="-2059"/>
        <w:rPr>
          <w:bCs/>
          <w:caps/>
          <w:kern w:val="22"/>
          <w:sz w:val="20"/>
          <w:szCs w:val="20"/>
        </w:rPr>
      </w:pPr>
      <w:r w:rsidRPr="002F7908">
        <w:rPr>
          <w:bCs/>
          <w:caps/>
          <w:kern w:val="22"/>
          <w:sz w:val="20"/>
          <w:szCs w:val="20"/>
        </w:rPr>
        <w:fldChar w:fldCharType="end"/>
      </w:r>
    </w:p>
    <w:p w14:paraId="65F89BF7" w14:textId="77777777" w:rsidR="002F7908" w:rsidRPr="002F7908" w:rsidRDefault="002F7908" w:rsidP="005E5DB9">
      <w:pPr>
        <w:pStyle w:val="TOC1"/>
        <w:sectPr w:rsidR="002F7908" w:rsidRPr="002F7908">
          <w:type w:val="continuous"/>
          <w:pgSz w:w="12240" w:h="15840" w:code="1"/>
          <w:pgMar w:top="1440" w:right="1440" w:bottom="1440" w:left="1440" w:header="720" w:footer="1008" w:gutter="0"/>
          <w:cols w:space="720"/>
          <w:formProt w:val="0"/>
          <w:titlePg/>
        </w:sectPr>
      </w:pPr>
    </w:p>
    <w:p w14:paraId="0D843C28" w14:textId="77777777" w:rsidR="00A17D2B" w:rsidRPr="002F7908" w:rsidRDefault="00A17D2B" w:rsidP="00137A68">
      <w:pPr>
        <w:pStyle w:val="EngDMTIndices"/>
        <w:rPr>
          <w:b w:val="0"/>
        </w:rPr>
      </w:pPr>
      <w:bookmarkStart w:id="3" w:name="_Toc521402898"/>
      <w:r w:rsidRPr="002F7908">
        <w:lastRenderedPageBreak/>
        <w:t>Index of Tables</w:t>
      </w:r>
      <w:bookmarkEnd w:id="3"/>
    </w:p>
    <w:p w14:paraId="7213023A" w14:textId="77777777" w:rsidR="004F523E" w:rsidRDefault="00710DEF">
      <w:pPr>
        <w:pStyle w:val="TableofFigures"/>
        <w:rPr>
          <w:rFonts w:asciiTheme="minorHAnsi" w:eastAsiaTheme="minorEastAsia" w:hAnsiTheme="minorHAnsi" w:cstheme="minorBidi"/>
          <w:b w:val="0"/>
          <w:noProof/>
          <w:kern w:val="0"/>
          <w:sz w:val="24"/>
          <w:lang w:eastAsia="ja-JP"/>
        </w:rPr>
      </w:pPr>
      <w:r w:rsidRPr="002F7908">
        <w:fldChar w:fldCharType="begin"/>
      </w:r>
      <w:r w:rsidR="001709D9" w:rsidRPr="002F7908">
        <w:instrText xml:space="preserve"> TOC \h \z \c "Table" </w:instrText>
      </w:r>
      <w:r w:rsidRPr="002F7908">
        <w:fldChar w:fldCharType="separate"/>
      </w:r>
      <w:r w:rsidR="004F523E">
        <w:rPr>
          <w:noProof/>
        </w:rPr>
        <w:t>Table 1 - Referenced Mechanical Drawings</w:t>
      </w:r>
      <w:r w:rsidR="004F523E">
        <w:rPr>
          <w:noProof/>
        </w:rPr>
        <w:tab/>
      </w:r>
      <w:r w:rsidR="004F523E">
        <w:rPr>
          <w:noProof/>
        </w:rPr>
        <w:fldChar w:fldCharType="begin"/>
      </w:r>
      <w:r w:rsidR="004F523E">
        <w:rPr>
          <w:noProof/>
        </w:rPr>
        <w:instrText xml:space="preserve"> PAGEREF _Toc268334085 \h </w:instrText>
      </w:r>
      <w:r w:rsidR="004F523E">
        <w:rPr>
          <w:noProof/>
        </w:rPr>
      </w:r>
      <w:r w:rsidR="004F523E">
        <w:rPr>
          <w:noProof/>
        </w:rPr>
        <w:fldChar w:fldCharType="separate"/>
      </w:r>
      <w:r w:rsidR="004F523E">
        <w:rPr>
          <w:noProof/>
        </w:rPr>
        <w:t>5</w:t>
      </w:r>
      <w:r w:rsidR="004F523E">
        <w:rPr>
          <w:noProof/>
        </w:rPr>
        <w:fldChar w:fldCharType="end"/>
      </w:r>
    </w:p>
    <w:p w14:paraId="5E4968E0" w14:textId="77777777" w:rsidR="004F523E" w:rsidRDefault="004F523E">
      <w:pPr>
        <w:pStyle w:val="TableofFigures"/>
        <w:rPr>
          <w:rFonts w:asciiTheme="minorHAnsi" w:eastAsiaTheme="minorEastAsia" w:hAnsiTheme="minorHAnsi" w:cstheme="minorBidi"/>
          <w:b w:val="0"/>
          <w:noProof/>
          <w:kern w:val="0"/>
          <w:sz w:val="24"/>
          <w:lang w:eastAsia="ja-JP"/>
        </w:rPr>
      </w:pPr>
      <w:r>
        <w:rPr>
          <w:noProof/>
        </w:rPr>
        <w:t>Table 2: In-transit requirements</w:t>
      </w:r>
      <w:r>
        <w:rPr>
          <w:noProof/>
        </w:rPr>
        <w:tab/>
      </w:r>
      <w:r>
        <w:rPr>
          <w:noProof/>
        </w:rPr>
        <w:fldChar w:fldCharType="begin"/>
      </w:r>
      <w:r>
        <w:rPr>
          <w:noProof/>
        </w:rPr>
        <w:instrText xml:space="preserve"> PAGEREF _Toc268334086 \h </w:instrText>
      </w:r>
      <w:r>
        <w:rPr>
          <w:noProof/>
        </w:rPr>
      </w:r>
      <w:r>
        <w:rPr>
          <w:noProof/>
        </w:rPr>
        <w:fldChar w:fldCharType="separate"/>
      </w:r>
      <w:r>
        <w:rPr>
          <w:noProof/>
        </w:rPr>
        <w:t>6</w:t>
      </w:r>
      <w:r>
        <w:rPr>
          <w:noProof/>
        </w:rPr>
        <w:fldChar w:fldCharType="end"/>
      </w:r>
    </w:p>
    <w:p w14:paraId="41493251" w14:textId="77777777" w:rsidR="004F523E" w:rsidRDefault="004F523E">
      <w:pPr>
        <w:pStyle w:val="TableofFigures"/>
        <w:rPr>
          <w:rFonts w:asciiTheme="minorHAnsi" w:eastAsiaTheme="minorEastAsia" w:hAnsiTheme="minorHAnsi" w:cstheme="minorBidi"/>
          <w:b w:val="0"/>
          <w:noProof/>
          <w:kern w:val="0"/>
          <w:sz w:val="24"/>
          <w:lang w:eastAsia="ja-JP"/>
        </w:rPr>
      </w:pPr>
      <w:r>
        <w:rPr>
          <w:noProof/>
        </w:rPr>
        <w:t>Table 3: On-site handling and storage requirements</w:t>
      </w:r>
      <w:r>
        <w:rPr>
          <w:noProof/>
        </w:rPr>
        <w:tab/>
      </w:r>
      <w:r>
        <w:rPr>
          <w:noProof/>
        </w:rPr>
        <w:fldChar w:fldCharType="begin"/>
      </w:r>
      <w:r>
        <w:rPr>
          <w:noProof/>
        </w:rPr>
        <w:instrText xml:space="preserve"> PAGEREF _Toc268334087 \h </w:instrText>
      </w:r>
      <w:r>
        <w:rPr>
          <w:noProof/>
        </w:rPr>
      </w:r>
      <w:r>
        <w:rPr>
          <w:noProof/>
        </w:rPr>
        <w:fldChar w:fldCharType="separate"/>
      </w:r>
      <w:r>
        <w:rPr>
          <w:noProof/>
        </w:rPr>
        <w:t>6</w:t>
      </w:r>
      <w:r>
        <w:rPr>
          <w:noProof/>
        </w:rPr>
        <w:fldChar w:fldCharType="end"/>
      </w:r>
    </w:p>
    <w:p w14:paraId="301C1835" w14:textId="77777777" w:rsidR="004F523E" w:rsidRDefault="004F523E">
      <w:pPr>
        <w:pStyle w:val="TableofFigures"/>
        <w:rPr>
          <w:rFonts w:asciiTheme="minorHAnsi" w:eastAsiaTheme="minorEastAsia" w:hAnsiTheme="minorHAnsi" w:cstheme="minorBidi"/>
          <w:b w:val="0"/>
          <w:noProof/>
          <w:kern w:val="0"/>
          <w:sz w:val="24"/>
          <w:lang w:eastAsia="ja-JP"/>
        </w:rPr>
      </w:pPr>
      <w:r>
        <w:rPr>
          <w:noProof/>
        </w:rPr>
        <w:t>Table 4: Operations requirements</w:t>
      </w:r>
      <w:r>
        <w:rPr>
          <w:noProof/>
        </w:rPr>
        <w:tab/>
      </w:r>
      <w:r>
        <w:rPr>
          <w:noProof/>
        </w:rPr>
        <w:fldChar w:fldCharType="begin"/>
      </w:r>
      <w:r>
        <w:rPr>
          <w:noProof/>
        </w:rPr>
        <w:instrText xml:space="preserve"> PAGEREF _Toc268334088 \h </w:instrText>
      </w:r>
      <w:r>
        <w:rPr>
          <w:noProof/>
        </w:rPr>
      </w:r>
      <w:r>
        <w:rPr>
          <w:noProof/>
        </w:rPr>
        <w:fldChar w:fldCharType="separate"/>
      </w:r>
      <w:r>
        <w:rPr>
          <w:noProof/>
        </w:rPr>
        <w:t>7</w:t>
      </w:r>
      <w:r>
        <w:rPr>
          <w:noProof/>
        </w:rPr>
        <w:fldChar w:fldCharType="end"/>
      </w:r>
    </w:p>
    <w:p w14:paraId="6219C6A9" w14:textId="68938CC2" w:rsidR="007D202F" w:rsidRDefault="00710DEF" w:rsidP="005E5DB9">
      <w:pPr>
        <w:pStyle w:val="TOC1"/>
      </w:pPr>
      <w:r w:rsidRPr="002F7908">
        <w:fldChar w:fldCharType="end"/>
      </w:r>
      <w:r w:rsidR="00276BFA" w:rsidRPr="002F7908">
        <w:br w:type="page"/>
      </w:r>
    </w:p>
    <w:p w14:paraId="0C0D9B95" w14:textId="77777777" w:rsidR="000E766C" w:rsidRPr="002F7908" w:rsidRDefault="008B53C5" w:rsidP="00276BFA">
      <w:pPr>
        <w:pStyle w:val="EngDMTHeading1"/>
      </w:pPr>
      <w:bookmarkStart w:id="4" w:name="_Toc521402899"/>
      <w:r>
        <w:lastRenderedPageBreak/>
        <w:t>Description</w:t>
      </w:r>
      <w:bookmarkEnd w:id="4"/>
    </w:p>
    <w:p w14:paraId="7DFD1093" w14:textId="4C4A358B" w:rsidR="00DF527E" w:rsidRDefault="00C22263" w:rsidP="004F523E">
      <w:r>
        <w:t xml:space="preserve">This document </w:t>
      </w:r>
      <w:r w:rsidR="00DF527E">
        <w:t xml:space="preserve">defines the Gemini environmental requirements for </w:t>
      </w:r>
      <w:r w:rsidR="004F523E">
        <w:t xml:space="preserve">instruments and components during </w:t>
      </w:r>
      <w:r w:rsidR="00AA4B00">
        <w:t xml:space="preserve">transportation, on-site handling and storage, and </w:t>
      </w:r>
      <w:r w:rsidR="005B210B">
        <w:t>operations</w:t>
      </w:r>
      <w:r w:rsidR="004F523E">
        <w:t>.</w:t>
      </w:r>
      <w:r w:rsidR="00AA4B00">
        <w:t xml:space="preserve"> </w:t>
      </w:r>
    </w:p>
    <w:p w14:paraId="590796E3" w14:textId="77777777" w:rsidR="00DF527E" w:rsidRDefault="00DF527E" w:rsidP="004F523E"/>
    <w:p w14:paraId="65975EF8" w14:textId="77777777" w:rsidR="008F51EB" w:rsidRDefault="008F51EB" w:rsidP="008F51EB">
      <w:r w:rsidRPr="0080355E">
        <w:t>The Instrument as</w:t>
      </w:r>
      <w:r>
        <w:t xml:space="preserve"> it is referred to below, shall include</w:t>
      </w:r>
      <w:r w:rsidRPr="00E578AE">
        <w:t xml:space="preserve"> the set of components and ancillary equipment necessary to mount and operate the instrument on the ISS. </w:t>
      </w:r>
      <w:r>
        <w:t xml:space="preserve">This includes subsystems, enclosures, frames, weights, coolant, connectors, cabling, etc. </w:t>
      </w:r>
    </w:p>
    <w:p w14:paraId="124CF498" w14:textId="55602C7B" w:rsidR="00DD5814" w:rsidRDefault="00DD5814" w:rsidP="004F523E"/>
    <w:p w14:paraId="7F8BD580" w14:textId="77777777" w:rsidR="007D202F" w:rsidRDefault="007D202F" w:rsidP="008D7860">
      <w:pPr>
        <w:pStyle w:val="EngDMTHeading2"/>
      </w:pPr>
      <w:bookmarkStart w:id="5" w:name="_Toc521402900"/>
      <w:r>
        <w:t>Acronyms and Abbreviations</w:t>
      </w:r>
      <w:bookmarkEnd w:id="5"/>
    </w:p>
    <w:p w14:paraId="330300CF" w14:textId="62CBAD0E" w:rsidR="00A31250" w:rsidRDefault="00A31250" w:rsidP="007D202F">
      <w:r>
        <w:t>DMT</w:t>
      </w:r>
      <w:r w:rsidR="002B129B">
        <w:tab/>
      </w:r>
      <w:r w:rsidR="002B129B">
        <w:tab/>
        <w:t xml:space="preserve">Document Management Tool (Gemini’s </w:t>
      </w:r>
      <w:proofErr w:type="spellStart"/>
      <w:r w:rsidR="002B129B">
        <w:t>Docush</w:t>
      </w:r>
      <w:bookmarkStart w:id="6" w:name="_GoBack"/>
      <w:bookmarkEnd w:id="6"/>
      <w:r w:rsidR="002B129B">
        <w:t>are</w:t>
      </w:r>
      <w:proofErr w:type="spellEnd"/>
      <w:r w:rsidR="002B129B">
        <w:t>-based document repository)</w:t>
      </w:r>
    </w:p>
    <w:p w14:paraId="6A2D21CC" w14:textId="3ABAE8D9" w:rsidR="00A31250" w:rsidRDefault="00A31250" w:rsidP="007D202F">
      <w:r>
        <w:t>GHOST</w:t>
      </w:r>
      <w:r w:rsidR="002B129B">
        <w:tab/>
        <w:t>Gemini High Resolution Optical Spectrograph</w:t>
      </w:r>
    </w:p>
    <w:p w14:paraId="60767ADB" w14:textId="2F83A2DA" w:rsidR="00A31250" w:rsidRDefault="00A31250" w:rsidP="007D202F">
      <w:r>
        <w:t>GPI</w:t>
      </w:r>
      <w:r w:rsidR="002B129B">
        <w:tab/>
      </w:r>
      <w:r w:rsidR="002B129B">
        <w:tab/>
        <w:t>Gemini Planet Imager</w:t>
      </w:r>
    </w:p>
    <w:p w14:paraId="07506E62" w14:textId="1BBA3C63" w:rsidR="007D202F" w:rsidRDefault="007D202F" w:rsidP="007D202F">
      <w:r>
        <w:t>ISS</w:t>
      </w:r>
      <w:r>
        <w:tab/>
      </w:r>
      <w:r>
        <w:tab/>
        <w:t>Instrument Support Structure</w:t>
      </w:r>
    </w:p>
    <w:p w14:paraId="52AB51B1" w14:textId="1169E831" w:rsidR="00F84133" w:rsidRDefault="00F84133" w:rsidP="007D202F">
      <w:r>
        <w:t>PSD</w:t>
      </w:r>
      <w:r>
        <w:tab/>
      </w:r>
      <w:r>
        <w:tab/>
        <w:t>Power Spectral Density</w:t>
      </w:r>
    </w:p>
    <w:p w14:paraId="680B4CC0" w14:textId="77777777" w:rsidR="002B129B" w:rsidRPr="00DD5814" w:rsidRDefault="002B129B" w:rsidP="007D202F"/>
    <w:p w14:paraId="7DA8EA57" w14:textId="34CC548D" w:rsidR="006C0C93" w:rsidRDefault="007D202F" w:rsidP="00276BFA">
      <w:pPr>
        <w:pStyle w:val="EngDMTHeading1"/>
      </w:pPr>
      <w:bookmarkStart w:id="7" w:name="_Toc521402901"/>
      <w:r>
        <w:t>References</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7020"/>
      </w:tblGrid>
      <w:tr w:rsidR="007D202F" w:rsidRPr="00716C07" w14:paraId="7E45FD37" w14:textId="77777777" w:rsidTr="00D02612">
        <w:tc>
          <w:tcPr>
            <w:tcW w:w="2448" w:type="dxa"/>
            <w:shd w:val="clear" w:color="auto" w:fill="BFBFBF" w:themeFill="background1" w:themeFillShade="BF"/>
          </w:tcPr>
          <w:p w14:paraId="4ACA11E2" w14:textId="77777777" w:rsidR="007D202F" w:rsidRPr="005B7788" w:rsidRDefault="007D202F" w:rsidP="007D202F">
            <w:r>
              <w:t>Document Number</w:t>
            </w:r>
          </w:p>
        </w:tc>
        <w:tc>
          <w:tcPr>
            <w:tcW w:w="7020" w:type="dxa"/>
            <w:shd w:val="clear" w:color="auto" w:fill="BFBFBF" w:themeFill="background1" w:themeFillShade="BF"/>
          </w:tcPr>
          <w:p w14:paraId="451CD5E1" w14:textId="77777777" w:rsidR="007D202F" w:rsidRPr="005B7788" w:rsidRDefault="007D202F" w:rsidP="00D02612">
            <w:r>
              <w:t>Document Name</w:t>
            </w:r>
          </w:p>
        </w:tc>
      </w:tr>
      <w:tr w:rsidR="00D1053F" w:rsidRPr="00716C07" w14:paraId="0E6AC3E6" w14:textId="77777777" w:rsidTr="00D02612">
        <w:trPr>
          <w:trHeight w:val="386"/>
        </w:trPr>
        <w:tc>
          <w:tcPr>
            <w:tcW w:w="2448" w:type="dxa"/>
            <w:shd w:val="clear" w:color="auto" w:fill="auto"/>
          </w:tcPr>
          <w:p w14:paraId="73F35810" w14:textId="1E91E574" w:rsidR="00D1053F" w:rsidRDefault="00684C0F" w:rsidP="00D02612">
            <w:hyperlink r:id="rId16" w:history="1">
              <w:r w:rsidR="00D1053F" w:rsidRPr="00D1053F">
                <w:rPr>
                  <w:rStyle w:val="Hyperlink"/>
                </w:rPr>
                <w:t>DMT Link</w:t>
              </w:r>
            </w:hyperlink>
          </w:p>
        </w:tc>
        <w:tc>
          <w:tcPr>
            <w:tcW w:w="7020" w:type="dxa"/>
            <w:shd w:val="clear" w:color="auto" w:fill="auto"/>
          </w:tcPr>
          <w:p w14:paraId="598640A4" w14:textId="7E498781" w:rsidR="00D1053F" w:rsidRDefault="00D1053F" w:rsidP="00D1053F">
            <w:r>
              <w:t>GHOST Memo – Dome Temp Rate of Change</w:t>
            </w:r>
          </w:p>
        </w:tc>
      </w:tr>
      <w:tr w:rsidR="00500CC2" w:rsidRPr="00716C07" w14:paraId="369EE66D" w14:textId="77777777" w:rsidTr="00D02612">
        <w:trPr>
          <w:trHeight w:val="386"/>
        </w:trPr>
        <w:tc>
          <w:tcPr>
            <w:tcW w:w="2448" w:type="dxa"/>
            <w:shd w:val="clear" w:color="auto" w:fill="auto"/>
          </w:tcPr>
          <w:p w14:paraId="3C91BF0A" w14:textId="3B8CD804" w:rsidR="00500CC2" w:rsidRDefault="00684C0F" w:rsidP="00D02612">
            <w:hyperlink r:id="rId17" w:history="1">
              <w:r w:rsidR="00DF6DF0" w:rsidRPr="00DF6DF0">
                <w:rPr>
                  <w:rStyle w:val="Hyperlink"/>
                </w:rPr>
                <w:t>DMT Link</w:t>
              </w:r>
            </w:hyperlink>
          </w:p>
        </w:tc>
        <w:tc>
          <w:tcPr>
            <w:tcW w:w="7020" w:type="dxa"/>
            <w:shd w:val="clear" w:color="auto" w:fill="auto"/>
          </w:tcPr>
          <w:p w14:paraId="3E5AA5FE" w14:textId="1A8E5410" w:rsidR="00500CC2" w:rsidRDefault="00DF6DF0" w:rsidP="00D02612">
            <w:r>
              <w:t>New Instrument Arrivals</w:t>
            </w:r>
            <w:r w:rsidR="00500CC2">
              <w:t xml:space="preserve"> (DMT collection)</w:t>
            </w:r>
            <w:r>
              <w:t xml:space="preserve"> (only has GPI right now)</w:t>
            </w:r>
          </w:p>
        </w:tc>
      </w:tr>
      <w:tr w:rsidR="00500CC2" w:rsidRPr="00716C07" w14:paraId="7B04F570" w14:textId="77777777" w:rsidTr="00D02612">
        <w:trPr>
          <w:trHeight w:val="386"/>
        </w:trPr>
        <w:tc>
          <w:tcPr>
            <w:tcW w:w="2448" w:type="dxa"/>
            <w:shd w:val="clear" w:color="auto" w:fill="auto"/>
          </w:tcPr>
          <w:p w14:paraId="014930AA" w14:textId="0EF2082B" w:rsidR="00500CC2" w:rsidRDefault="00684C0F" w:rsidP="00D02612">
            <w:hyperlink r:id="rId18" w:history="1">
              <w:r w:rsidR="00DF6DF0" w:rsidRPr="00DF6DF0">
                <w:rPr>
                  <w:rStyle w:val="Hyperlink"/>
                </w:rPr>
                <w:t>Wiki Link</w:t>
              </w:r>
            </w:hyperlink>
          </w:p>
        </w:tc>
        <w:tc>
          <w:tcPr>
            <w:tcW w:w="7020" w:type="dxa"/>
            <w:shd w:val="clear" w:color="auto" w:fill="auto"/>
          </w:tcPr>
          <w:p w14:paraId="6FDC8C72" w14:textId="2EFCEC87" w:rsidR="00500CC2" w:rsidRDefault="00500CC2" w:rsidP="00D02612">
            <w:r>
              <w:t xml:space="preserve">Gemini </w:t>
            </w:r>
            <w:r w:rsidR="00DF6DF0">
              <w:t xml:space="preserve">Development Instrument </w:t>
            </w:r>
            <w:r>
              <w:t>Procurement Manual (Internal Wiki)</w:t>
            </w:r>
          </w:p>
        </w:tc>
      </w:tr>
      <w:tr w:rsidR="008905DA" w:rsidRPr="00716C07" w14:paraId="7BB4A845" w14:textId="77777777" w:rsidTr="00D02612">
        <w:trPr>
          <w:trHeight w:val="386"/>
        </w:trPr>
        <w:tc>
          <w:tcPr>
            <w:tcW w:w="2448" w:type="dxa"/>
            <w:shd w:val="clear" w:color="auto" w:fill="auto"/>
          </w:tcPr>
          <w:p w14:paraId="567C6C66" w14:textId="3C91780B" w:rsidR="008905DA" w:rsidRDefault="00684C0F" w:rsidP="00D02612">
            <w:hyperlink r:id="rId19" w:history="1">
              <w:r w:rsidR="008905DA" w:rsidRPr="008905DA">
                <w:rPr>
                  <w:rStyle w:val="Hyperlink"/>
                </w:rPr>
                <w:t>DMT Link</w:t>
              </w:r>
            </w:hyperlink>
          </w:p>
        </w:tc>
        <w:tc>
          <w:tcPr>
            <w:tcW w:w="7020" w:type="dxa"/>
            <w:shd w:val="clear" w:color="auto" w:fill="auto"/>
          </w:tcPr>
          <w:p w14:paraId="7E5771C6" w14:textId="5CA85C45" w:rsidR="008905DA" w:rsidRDefault="008905DA" w:rsidP="00D02612">
            <w:r>
              <w:t>ISS Vibration Mitigation (DMT collection)</w:t>
            </w:r>
          </w:p>
        </w:tc>
      </w:tr>
    </w:tbl>
    <w:p w14:paraId="6C3AAAA0" w14:textId="77777777" w:rsidR="007D202F" w:rsidRPr="00571A99" w:rsidRDefault="007D202F" w:rsidP="007D202F"/>
    <w:p w14:paraId="1094B96B" w14:textId="315A9EBC" w:rsidR="00F87790" w:rsidRPr="004F523E" w:rsidRDefault="00F87790" w:rsidP="004F523E">
      <w:pPr>
        <w:suppressAutoHyphens w:val="0"/>
        <w:rPr>
          <w:rFonts w:eastAsia="Calibri"/>
          <w:kern w:val="0"/>
          <w:sz w:val="22"/>
          <w:szCs w:val="22"/>
        </w:rPr>
      </w:pPr>
    </w:p>
    <w:p w14:paraId="6634BDE2" w14:textId="77777777" w:rsidR="007D202F" w:rsidRDefault="007D202F">
      <w:pPr>
        <w:suppressAutoHyphens w:val="0"/>
        <w:rPr>
          <w:b/>
          <w:kern w:val="24"/>
          <w:sz w:val="32"/>
        </w:rPr>
      </w:pPr>
      <w:r>
        <w:br w:type="page"/>
      </w:r>
    </w:p>
    <w:p w14:paraId="18AC5F28" w14:textId="7827E542" w:rsidR="005B210B" w:rsidRDefault="00FB268F" w:rsidP="005B210B">
      <w:pPr>
        <w:pStyle w:val="EngDMTHeading1"/>
      </w:pPr>
      <w:bookmarkStart w:id="8" w:name="_Toc521402902"/>
      <w:r>
        <w:lastRenderedPageBreak/>
        <w:t>Transport</w:t>
      </w:r>
      <w:r w:rsidR="005B210B">
        <w:t xml:space="preserve"> </w:t>
      </w:r>
      <w:r w:rsidR="00AA4B00">
        <w:t>Environment</w:t>
      </w:r>
      <w:bookmarkEnd w:id="8"/>
    </w:p>
    <w:p w14:paraId="5C10A853" w14:textId="35CEC199" w:rsidR="009B4492" w:rsidRPr="009B4492" w:rsidRDefault="00D02612" w:rsidP="009B4492">
      <w:pPr>
        <w:adjustRightInd w:val="0"/>
        <w:rPr>
          <w:color w:val="000000"/>
        </w:rPr>
      </w:pPr>
      <w:r w:rsidRPr="009B4492">
        <w:t xml:space="preserve">The instrument builder </w:t>
      </w:r>
      <w:r w:rsidR="002A04FD" w:rsidRPr="009B4492">
        <w:t xml:space="preserve">is responsible for </w:t>
      </w:r>
      <w:r w:rsidRPr="009B4492">
        <w:t>ensur</w:t>
      </w:r>
      <w:r w:rsidR="002A04FD" w:rsidRPr="009B4492">
        <w:t>ing</w:t>
      </w:r>
      <w:r w:rsidRPr="009B4492">
        <w:t xml:space="preserve"> the packaged instrument is not damaged </w:t>
      </w:r>
      <w:r w:rsidR="00FB268F" w:rsidRPr="009B4492">
        <w:t>during transpor</w:t>
      </w:r>
      <w:r w:rsidR="002A04FD" w:rsidRPr="009B4492">
        <w:t>t</w:t>
      </w:r>
      <w:r w:rsidRPr="009B4492">
        <w:t xml:space="preserve">. </w:t>
      </w:r>
      <w:r w:rsidR="009B4492" w:rsidRPr="009B4492">
        <w:t xml:space="preserve">It is acceptable for the packaged instrument to be in a disassembled state and for </w:t>
      </w:r>
      <w:r w:rsidR="009B4492" w:rsidRPr="009B4492">
        <w:rPr>
          <w:color w:val="000000"/>
        </w:rPr>
        <w:t>a moderate level of work to be needed at both ends of the shipping process</w:t>
      </w:r>
    </w:p>
    <w:p w14:paraId="06166E18" w14:textId="64481357" w:rsidR="009B4492" w:rsidRPr="009B4492" w:rsidRDefault="009B4492" w:rsidP="009B4492">
      <w:r w:rsidRPr="009B4492">
        <w:rPr>
          <w:color w:val="000000"/>
        </w:rPr>
        <w:t xml:space="preserve">(disassembly, packing, unpacking, assembly, </w:t>
      </w:r>
      <w:r w:rsidR="006B07EB" w:rsidRPr="009B4492">
        <w:rPr>
          <w:color w:val="000000"/>
        </w:rPr>
        <w:t>etc.</w:t>
      </w:r>
      <w:r w:rsidRPr="009B4492">
        <w:rPr>
          <w:color w:val="000000"/>
        </w:rPr>
        <w:t>).</w:t>
      </w:r>
    </w:p>
    <w:p w14:paraId="6953C72A" w14:textId="77777777" w:rsidR="0052112C" w:rsidRDefault="0052112C" w:rsidP="008D7860">
      <w:pPr>
        <w:rPr>
          <w:b/>
          <w:i/>
        </w:rPr>
      </w:pPr>
    </w:p>
    <w:p w14:paraId="7895E422" w14:textId="09B1C6EF" w:rsidR="008D7860" w:rsidRDefault="006743D2" w:rsidP="008D7860">
      <w:r w:rsidRPr="00877FAF">
        <w:rPr>
          <w:b/>
          <w:i/>
        </w:rPr>
        <w:t>Shall not be damaged</w:t>
      </w:r>
      <w:r>
        <w:t xml:space="preserve"> means that the instrument performance, functionality, </w:t>
      </w:r>
      <w:r w:rsidR="00E6261A">
        <w:t xml:space="preserve">and </w:t>
      </w:r>
      <w:r>
        <w:t>physical state shall not be altered</w:t>
      </w:r>
      <w:r w:rsidR="009B4492">
        <w:t>, after repeated cycles of these conditions</w:t>
      </w:r>
      <w:r>
        <w:t xml:space="preserve">. </w:t>
      </w:r>
      <w:bookmarkStart w:id="9" w:name="h.23ckvvd" w:colFirst="0" w:colLast="0"/>
      <w:bookmarkStart w:id="10" w:name="_Toc319840449"/>
      <w:bookmarkEnd w:id="9"/>
    </w:p>
    <w:p w14:paraId="3534C86B" w14:textId="77777777" w:rsidR="008D7860" w:rsidRDefault="008D7860" w:rsidP="008D7860"/>
    <w:p w14:paraId="6FBD2D83" w14:textId="4E538064" w:rsidR="00522687" w:rsidRDefault="00522687" w:rsidP="00A31250">
      <w:pPr>
        <w:pStyle w:val="Heading2"/>
      </w:pPr>
      <w:bookmarkStart w:id="11" w:name="_Toc521402903"/>
      <w:r>
        <w:t>Transport Environment Requirements</w:t>
      </w:r>
      <w:bookmarkEnd w:id="11"/>
    </w:p>
    <w:p w14:paraId="4787F94B" w14:textId="77777777" w:rsidR="00522687" w:rsidRDefault="00522687" w:rsidP="00522687">
      <w:pPr>
        <w:pStyle w:val="Heading3"/>
      </w:pPr>
      <w:bookmarkStart w:id="12" w:name="_Toc521402904"/>
      <w:r>
        <w:t>Transport Environment Altitude</w:t>
      </w:r>
      <w:bookmarkEnd w:id="12"/>
    </w:p>
    <w:p w14:paraId="46739214" w14:textId="40570C7B" w:rsidR="00522687" w:rsidRPr="004C63D5" w:rsidRDefault="00522687" w:rsidP="00522687">
      <w:pPr>
        <w:rPr>
          <w:rFonts w:ascii="Times New Roman Bold" w:hAnsi="Times New Roman Bold"/>
          <w:kern w:val="24"/>
        </w:rPr>
      </w:pPr>
      <w:r w:rsidRPr="004C63D5">
        <w:rPr>
          <w:rFonts w:ascii="Times New Roman Bold" w:hAnsi="Times New Roman Bold"/>
          <w:kern w:val="24"/>
        </w:rPr>
        <w:t xml:space="preserve">The packaged instrument shall not be damaged by exposure to </w:t>
      </w:r>
      <w:r w:rsidR="009B4492">
        <w:rPr>
          <w:rFonts w:ascii="Times New Roman Bold" w:hAnsi="Times New Roman Bold"/>
          <w:kern w:val="24"/>
        </w:rPr>
        <w:t>altitudes from sea level to 155</w:t>
      </w:r>
      <w:r w:rsidRPr="004C63D5">
        <w:rPr>
          <w:rFonts w:ascii="Times New Roman Bold" w:hAnsi="Times New Roman Bold"/>
          <w:kern w:val="24"/>
        </w:rPr>
        <w:t>00m</w:t>
      </w:r>
      <w:r>
        <w:rPr>
          <w:rFonts w:ascii="Times New Roman Bold" w:hAnsi="Times New Roman Bold"/>
          <w:kern w:val="24"/>
        </w:rPr>
        <w:t>.</w:t>
      </w:r>
    </w:p>
    <w:p w14:paraId="5AB7EF51" w14:textId="2271754D" w:rsidR="00522687" w:rsidRDefault="00522687" w:rsidP="00522687">
      <w:r>
        <w:t xml:space="preserve">Rationale: </w:t>
      </w:r>
      <w:r w:rsidR="00DC3AD9">
        <w:t xml:space="preserve">Project range of altitudes (and corresponding altitudes) that the </w:t>
      </w:r>
      <w:r w:rsidR="0039404B">
        <w:t xml:space="preserve">packaged </w:t>
      </w:r>
      <w:r>
        <w:t xml:space="preserve">instrument may be </w:t>
      </w:r>
      <w:r w:rsidR="00DC3AD9">
        <w:t>exposed to during transport</w:t>
      </w:r>
      <w:r>
        <w:t xml:space="preserve"> in unpressurized cargo holds. </w:t>
      </w:r>
    </w:p>
    <w:p w14:paraId="5D64DF66" w14:textId="77777777" w:rsidR="00522687" w:rsidRDefault="00522687" w:rsidP="00522687">
      <w:r>
        <w:t>Suggested Verification: Analysis</w:t>
      </w:r>
    </w:p>
    <w:p w14:paraId="01DB3841" w14:textId="77777777" w:rsidR="00522687" w:rsidRDefault="00522687" w:rsidP="00522687">
      <w:pPr>
        <w:pStyle w:val="Heading3"/>
      </w:pPr>
      <w:bookmarkStart w:id="13" w:name="_Toc521402905"/>
      <w:r>
        <w:t>Transport Environment Temperature</w:t>
      </w:r>
      <w:bookmarkEnd w:id="13"/>
    </w:p>
    <w:p w14:paraId="5209D42D" w14:textId="77777777" w:rsidR="00522687" w:rsidRPr="004C63D5" w:rsidRDefault="00522687" w:rsidP="00522687">
      <w:pPr>
        <w:rPr>
          <w:rFonts w:ascii="Times New Roman Bold" w:hAnsi="Times New Roman Bold"/>
          <w:kern w:val="24"/>
        </w:rPr>
      </w:pPr>
      <w:r w:rsidRPr="004C63D5">
        <w:rPr>
          <w:rFonts w:ascii="Times New Roman Bold" w:hAnsi="Times New Roman Bold"/>
          <w:kern w:val="24"/>
        </w:rPr>
        <w:t xml:space="preserve">The packaged instrument shall not be damaged by exposure to </w:t>
      </w:r>
      <w:r>
        <w:rPr>
          <w:rFonts w:ascii="Times New Roman Bold" w:hAnsi="Times New Roman Bold"/>
          <w:kern w:val="24"/>
        </w:rPr>
        <w:t xml:space="preserve">temperatures </w:t>
      </w:r>
      <w:r w:rsidRPr="005D7B68">
        <w:rPr>
          <w:rFonts w:ascii="Times New Roman Bold" w:hAnsi="Times New Roman Bold"/>
          <w:kern w:val="24"/>
        </w:rPr>
        <w:t xml:space="preserve">from </w:t>
      </w:r>
      <w:r w:rsidRPr="005D7B68">
        <w:rPr>
          <w:b/>
        </w:rPr>
        <w:t>-33</w:t>
      </w:r>
      <w:r w:rsidRPr="005D7B68">
        <w:rPr>
          <w:b/>
          <w:color w:val="000000"/>
        </w:rPr>
        <w:t>°</w:t>
      </w:r>
      <w:r w:rsidRPr="005D7B68">
        <w:rPr>
          <w:b/>
        </w:rPr>
        <w:t>C to +71</w:t>
      </w:r>
      <w:r w:rsidRPr="005D7B68">
        <w:rPr>
          <w:b/>
          <w:color w:val="000000"/>
        </w:rPr>
        <w:t>°</w:t>
      </w:r>
      <w:r w:rsidRPr="005D7B68">
        <w:rPr>
          <w:b/>
        </w:rPr>
        <w:t xml:space="preserve">C. </w:t>
      </w:r>
    </w:p>
    <w:p w14:paraId="05F6B0BE" w14:textId="6217AF23" w:rsidR="0039404B" w:rsidRDefault="0039404B" w:rsidP="0039404B">
      <w:r>
        <w:t xml:space="preserve">Rationale: </w:t>
      </w:r>
      <w:r w:rsidR="00DC3AD9">
        <w:t>Projected temperature range that could be experienced by packaged instrument during transport</w:t>
      </w:r>
      <w:r>
        <w:t xml:space="preserve">. </w:t>
      </w:r>
    </w:p>
    <w:p w14:paraId="34D7B9C1" w14:textId="77777777" w:rsidR="00522687" w:rsidRDefault="00522687" w:rsidP="00522687">
      <w:r>
        <w:t>Suggested Verification: Analysis</w:t>
      </w:r>
    </w:p>
    <w:p w14:paraId="2B4F51D3" w14:textId="41646FF2" w:rsidR="009B4492" w:rsidRDefault="009B4492" w:rsidP="009B4492">
      <w:pPr>
        <w:pStyle w:val="Heading3"/>
      </w:pPr>
      <w:bookmarkStart w:id="14" w:name="_Toc521402906"/>
      <w:r>
        <w:t>Transport Environment Temperature Shock</w:t>
      </w:r>
      <w:bookmarkEnd w:id="14"/>
    </w:p>
    <w:p w14:paraId="1D02DCF4" w14:textId="2487C265" w:rsidR="009B4492" w:rsidRPr="004C63D5" w:rsidRDefault="009B4492" w:rsidP="009B4492">
      <w:pPr>
        <w:rPr>
          <w:rFonts w:ascii="Times New Roman Bold" w:hAnsi="Times New Roman Bold"/>
          <w:kern w:val="24"/>
        </w:rPr>
      </w:pPr>
      <w:r w:rsidRPr="004C63D5">
        <w:rPr>
          <w:rFonts w:ascii="Times New Roman Bold" w:hAnsi="Times New Roman Bold"/>
          <w:kern w:val="24"/>
        </w:rPr>
        <w:t xml:space="preserve">The packaged instrument shall not be damaged by exposure to </w:t>
      </w:r>
      <w:r>
        <w:rPr>
          <w:rFonts w:ascii="Times New Roman Bold" w:hAnsi="Times New Roman Bold"/>
          <w:kern w:val="24"/>
        </w:rPr>
        <w:t xml:space="preserve">temperature shock of </w:t>
      </w:r>
      <w:r w:rsidRPr="005D7B68">
        <w:rPr>
          <w:b/>
        </w:rPr>
        <w:t>3</w:t>
      </w:r>
      <w:r>
        <w:rPr>
          <w:b/>
        </w:rPr>
        <w:t>5</w:t>
      </w:r>
      <w:r w:rsidRPr="005D7B68">
        <w:rPr>
          <w:b/>
          <w:color w:val="000000"/>
        </w:rPr>
        <w:t>°</w:t>
      </w:r>
      <w:r w:rsidRPr="005D7B68">
        <w:rPr>
          <w:b/>
        </w:rPr>
        <w:t>C</w:t>
      </w:r>
      <w:r>
        <w:rPr>
          <w:b/>
        </w:rPr>
        <w:t>.</w:t>
      </w:r>
    </w:p>
    <w:p w14:paraId="2AA5D772" w14:textId="13C0AF74" w:rsidR="00DC3AD9" w:rsidRDefault="009B4492" w:rsidP="00DC3AD9">
      <w:r>
        <w:t xml:space="preserve">Rationale: </w:t>
      </w:r>
      <w:r w:rsidR="00DC3AD9">
        <w:t xml:space="preserve">Projected maximum temperature shock that could be experienced by packaged instrument during transport. </w:t>
      </w:r>
    </w:p>
    <w:p w14:paraId="69DBAB81" w14:textId="7E5E282F" w:rsidR="009B4492" w:rsidRDefault="009B4492" w:rsidP="00522687">
      <w:r>
        <w:t>S</w:t>
      </w:r>
      <w:r w:rsidR="0039404B">
        <w:t>uggested Verification: Analysis</w:t>
      </w:r>
    </w:p>
    <w:p w14:paraId="52FDF75B" w14:textId="77777777" w:rsidR="00522687" w:rsidRDefault="00522687" w:rsidP="00522687">
      <w:pPr>
        <w:pStyle w:val="Heading3"/>
      </w:pPr>
      <w:bookmarkStart w:id="15" w:name="_Toc521402907"/>
      <w:r>
        <w:t>Transport Environment Humidity</w:t>
      </w:r>
      <w:bookmarkEnd w:id="15"/>
    </w:p>
    <w:p w14:paraId="74073A84" w14:textId="13075852" w:rsidR="00522687" w:rsidRPr="004C63D5" w:rsidRDefault="00522687" w:rsidP="00522687">
      <w:pPr>
        <w:rPr>
          <w:rFonts w:ascii="Times New Roman Bold" w:hAnsi="Times New Roman Bold"/>
          <w:kern w:val="24"/>
        </w:rPr>
      </w:pPr>
      <w:r w:rsidRPr="004C63D5">
        <w:rPr>
          <w:rFonts w:ascii="Times New Roman Bold" w:hAnsi="Times New Roman Bold"/>
          <w:kern w:val="24"/>
        </w:rPr>
        <w:t xml:space="preserve">The packaged instrument shall not be damaged by exposure to </w:t>
      </w:r>
      <w:r w:rsidR="00091AC7">
        <w:rPr>
          <w:rFonts w:ascii="Times New Roman Bold" w:hAnsi="Times New Roman Bold"/>
          <w:kern w:val="24"/>
        </w:rPr>
        <w:t xml:space="preserve">relative humidity from 0 to </w:t>
      </w:r>
      <w:r>
        <w:rPr>
          <w:rFonts w:ascii="Times New Roman Bold" w:hAnsi="Times New Roman Bold"/>
          <w:kern w:val="24"/>
        </w:rPr>
        <w:t xml:space="preserve">100% including condensation. </w:t>
      </w:r>
    </w:p>
    <w:p w14:paraId="545CDFB3" w14:textId="41A6B2D2" w:rsidR="00522687" w:rsidRDefault="00522687" w:rsidP="00522687">
      <w:r>
        <w:t xml:space="preserve">Rationale: </w:t>
      </w:r>
      <w:r w:rsidR="00DC3AD9">
        <w:t xml:space="preserve">Projected range of humidity that the </w:t>
      </w:r>
      <w:r w:rsidR="0039404B">
        <w:t xml:space="preserve">packaged </w:t>
      </w:r>
      <w:r>
        <w:t>instrument may be exposed to</w:t>
      </w:r>
      <w:r w:rsidR="00DC3AD9">
        <w:t xml:space="preserve"> during transport</w:t>
      </w:r>
      <w:r>
        <w:t xml:space="preserve">. </w:t>
      </w:r>
    </w:p>
    <w:p w14:paraId="09FEB8B6" w14:textId="77777777" w:rsidR="00522687" w:rsidRDefault="00522687" w:rsidP="00522687">
      <w:r>
        <w:t>Suggested Verification: Analysis</w:t>
      </w:r>
    </w:p>
    <w:p w14:paraId="0C00DA10" w14:textId="77777777" w:rsidR="00522687" w:rsidRDefault="00522687" w:rsidP="00522687">
      <w:pPr>
        <w:pStyle w:val="Heading3"/>
      </w:pPr>
      <w:bookmarkStart w:id="16" w:name="_Toc521402908"/>
      <w:r>
        <w:t>Transport Environment Wind Speed</w:t>
      </w:r>
      <w:bookmarkEnd w:id="16"/>
    </w:p>
    <w:p w14:paraId="17BA5748" w14:textId="7BF934C2" w:rsidR="00522687" w:rsidRPr="004C63D5" w:rsidRDefault="00522687" w:rsidP="00522687">
      <w:pPr>
        <w:rPr>
          <w:rFonts w:ascii="Times New Roman Bold" w:hAnsi="Times New Roman Bold"/>
          <w:kern w:val="24"/>
        </w:rPr>
      </w:pPr>
      <w:r w:rsidRPr="004C63D5">
        <w:rPr>
          <w:rFonts w:ascii="Times New Roman Bold" w:hAnsi="Times New Roman Bold"/>
          <w:kern w:val="24"/>
        </w:rPr>
        <w:t xml:space="preserve">The packaged instrument shall not be damaged by exposure to </w:t>
      </w:r>
      <w:r>
        <w:rPr>
          <w:rFonts w:ascii="Times New Roman Bold" w:hAnsi="Times New Roman Bold"/>
          <w:kern w:val="24"/>
        </w:rPr>
        <w:t xml:space="preserve">wind speeds </w:t>
      </w:r>
      <w:r w:rsidR="00DC3AD9">
        <w:rPr>
          <w:rFonts w:ascii="Times New Roman Bold" w:hAnsi="Times New Roman Bold"/>
          <w:kern w:val="24"/>
        </w:rPr>
        <w:t>up to</w:t>
      </w:r>
      <w:r w:rsidRPr="005D7B68">
        <w:rPr>
          <w:b/>
        </w:rPr>
        <w:t xml:space="preserve"> </w:t>
      </w:r>
      <w:r>
        <w:rPr>
          <w:b/>
        </w:rPr>
        <w:t>67m/s</w:t>
      </w:r>
      <w:r w:rsidRPr="005D7B68">
        <w:rPr>
          <w:b/>
        </w:rPr>
        <w:t xml:space="preserve">. </w:t>
      </w:r>
    </w:p>
    <w:p w14:paraId="62B312DC" w14:textId="21EB4943" w:rsidR="00522687" w:rsidRDefault="00522687" w:rsidP="00522687">
      <w:r>
        <w:t xml:space="preserve">Rationale: </w:t>
      </w:r>
      <w:r w:rsidR="00DC3AD9">
        <w:t xml:space="preserve">Projected maximum wind speed that the </w:t>
      </w:r>
      <w:r w:rsidR="0039404B">
        <w:t xml:space="preserve">packaged </w:t>
      </w:r>
      <w:r>
        <w:t xml:space="preserve">instrument may be </w:t>
      </w:r>
      <w:r w:rsidR="0039404B">
        <w:t xml:space="preserve">exposed during transport, such as when being </w:t>
      </w:r>
      <w:r>
        <w:t xml:space="preserve">transported on exposed truck beds. </w:t>
      </w:r>
    </w:p>
    <w:p w14:paraId="0AE77A7C" w14:textId="77777777" w:rsidR="00522687" w:rsidRDefault="00522687" w:rsidP="00522687">
      <w:r>
        <w:t>Suggested Verification: Analysis</w:t>
      </w:r>
    </w:p>
    <w:p w14:paraId="6D52A47C" w14:textId="77777777" w:rsidR="00522687" w:rsidRDefault="00522687" w:rsidP="00522687">
      <w:pPr>
        <w:pStyle w:val="Heading3"/>
      </w:pPr>
      <w:bookmarkStart w:id="17" w:name="_Toc521402909"/>
      <w:r>
        <w:lastRenderedPageBreak/>
        <w:t>Transport Environment Orientation</w:t>
      </w:r>
      <w:bookmarkEnd w:id="17"/>
    </w:p>
    <w:p w14:paraId="167D2727" w14:textId="77777777" w:rsidR="00522687" w:rsidRDefault="00522687" w:rsidP="00522687">
      <w:pPr>
        <w:rPr>
          <w:rFonts w:ascii="Times New Roman Bold" w:hAnsi="Times New Roman Bold"/>
          <w:kern w:val="24"/>
        </w:rPr>
      </w:pPr>
      <w:r w:rsidRPr="004C63D5">
        <w:rPr>
          <w:rFonts w:ascii="Times New Roman Bold" w:hAnsi="Times New Roman Bold"/>
          <w:kern w:val="24"/>
        </w:rPr>
        <w:t xml:space="preserve">The packaged instrument shall not be damaged by exposure to </w:t>
      </w:r>
      <w:r>
        <w:rPr>
          <w:rFonts w:ascii="Times New Roman Bold" w:hAnsi="Times New Roman Bold"/>
          <w:kern w:val="24"/>
        </w:rPr>
        <w:t>any orientation with respect to gravity.</w:t>
      </w:r>
    </w:p>
    <w:p w14:paraId="5A53D19E" w14:textId="5C91A854" w:rsidR="00522687" w:rsidRDefault="00522687" w:rsidP="00522687">
      <w:r>
        <w:t>Rationale: The</w:t>
      </w:r>
      <w:r w:rsidR="0039404B">
        <w:t xml:space="preserve"> packaged</w:t>
      </w:r>
      <w:r>
        <w:t xml:space="preserve"> instrument may</w:t>
      </w:r>
      <w:r w:rsidR="00DC3AD9">
        <w:t xml:space="preserve"> be exposed to any </w:t>
      </w:r>
      <w:r w:rsidR="0039404B">
        <w:t>o</w:t>
      </w:r>
      <w:r w:rsidR="00DC3AD9">
        <w:t>rientation</w:t>
      </w:r>
      <w:r>
        <w:t xml:space="preserve"> during transport. </w:t>
      </w:r>
    </w:p>
    <w:p w14:paraId="5C9D7B0E" w14:textId="77777777" w:rsidR="00522687" w:rsidRDefault="00522687" w:rsidP="00522687">
      <w:r>
        <w:t>Suggested Verification: Analysis</w:t>
      </w:r>
    </w:p>
    <w:p w14:paraId="2086AE11" w14:textId="77777777" w:rsidR="00522687" w:rsidRDefault="00522687" w:rsidP="00522687">
      <w:pPr>
        <w:pStyle w:val="Heading3"/>
      </w:pPr>
      <w:bookmarkStart w:id="18" w:name="_Toc521402910"/>
      <w:r>
        <w:t>Transport Environment Vibration</w:t>
      </w:r>
      <w:bookmarkEnd w:id="18"/>
    </w:p>
    <w:p w14:paraId="69D07DD1" w14:textId="6BD692A2" w:rsidR="00522687" w:rsidRDefault="00522687" w:rsidP="00522687">
      <w:pPr>
        <w:rPr>
          <w:rFonts w:ascii="Times New Roman Bold" w:hAnsi="Times New Roman Bold"/>
          <w:kern w:val="24"/>
        </w:rPr>
      </w:pPr>
      <w:r w:rsidRPr="004C63D5">
        <w:rPr>
          <w:rFonts w:ascii="Times New Roman Bold" w:hAnsi="Times New Roman Bold"/>
          <w:kern w:val="24"/>
        </w:rPr>
        <w:t xml:space="preserve">The packaged instrument shall not be damaged by exposure to </w:t>
      </w:r>
      <w:r>
        <w:rPr>
          <w:rFonts w:ascii="Times New Roman Bold" w:hAnsi="Times New Roman Bold"/>
          <w:kern w:val="24"/>
        </w:rPr>
        <w:t>vibrations having PSD 0.15 g</w:t>
      </w:r>
      <w:r w:rsidRPr="004C63D5">
        <w:rPr>
          <w:rFonts w:ascii="Times New Roman Bold" w:hAnsi="Times New Roman Bold"/>
          <w:kern w:val="24"/>
          <w:vertAlign w:val="superscript"/>
        </w:rPr>
        <w:t>2</w:t>
      </w:r>
      <w:r>
        <w:rPr>
          <w:rFonts w:ascii="Times New Roman Bold" w:hAnsi="Times New Roman Bold"/>
          <w:kern w:val="24"/>
        </w:rPr>
        <w:t xml:space="preserve">/Hz 10 – 40 Hz.  </w:t>
      </w:r>
    </w:p>
    <w:p w14:paraId="7E77AB3D" w14:textId="138A9073" w:rsidR="00522687" w:rsidRDefault="00522687" w:rsidP="00522687">
      <w:r>
        <w:t>Rationale: Th</w:t>
      </w:r>
      <w:r w:rsidR="0039404B">
        <w:t>e packaged instrument may be exposed to vibrations during transport. The value given here is</w:t>
      </w:r>
      <w:r>
        <w:t xml:space="preserve"> the vibrations recorded by GPI transport sensors.</w:t>
      </w:r>
    </w:p>
    <w:p w14:paraId="4FF14E14" w14:textId="77777777" w:rsidR="00522687" w:rsidRDefault="00522687" w:rsidP="00522687">
      <w:r>
        <w:t>Suggested Verification: Analysis</w:t>
      </w:r>
    </w:p>
    <w:p w14:paraId="774D261C" w14:textId="77777777" w:rsidR="00522687" w:rsidRDefault="00522687" w:rsidP="00522687">
      <w:pPr>
        <w:pStyle w:val="Heading3"/>
      </w:pPr>
      <w:bookmarkStart w:id="19" w:name="_Toc521402911"/>
      <w:r>
        <w:t>Transport Environment Shock</w:t>
      </w:r>
      <w:bookmarkEnd w:id="19"/>
    </w:p>
    <w:p w14:paraId="65BBFFFF" w14:textId="77777777" w:rsidR="00522687" w:rsidRDefault="00522687" w:rsidP="00522687">
      <w:pPr>
        <w:rPr>
          <w:rFonts w:ascii="Times New Roman Bold" w:hAnsi="Times New Roman Bold"/>
          <w:kern w:val="24"/>
        </w:rPr>
      </w:pPr>
      <w:r w:rsidRPr="004C63D5">
        <w:rPr>
          <w:rFonts w:ascii="Times New Roman Bold" w:hAnsi="Times New Roman Bold"/>
          <w:kern w:val="24"/>
        </w:rPr>
        <w:t>The packaged instrument shall not be damaged by exposure to</w:t>
      </w:r>
      <w:r>
        <w:rPr>
          <w:rFonts w:ascii="Times New Roman Bold" w:hAnsi="Times New Roman Bold"/>
          <w:kern w:val="24"/>
        </w:rPr>
        <w:t xml:space="preserve"> shocks of peak acceleration of 15g on all axes.</w:t>
      </w:r>
    </w:p>
    <w:p w14:paraId="7858D557" w14:textId="036F9C94" w:rsidR="00522687" w:rsidRDefault="00522687" w:rsidP="00522687">
      <w:r>
        <w:t xml:space="preserve">Rationale: </w:t>
      </w:r>
      <w:r w:rsidR="0039404B">
        <w:t xml:space="preserve">The packaged instrument may be exposed to vibrations during transport. The value given here is the </w:t>
      </w:r>
      <w:r>
        <w:t>vibrations recorded by GPI transport sensors.</w:t>
      </w:r>
    </w:p>
    <w:p w14:paraId="7A06F337" w14:textId="1E24CDE8" w:rsidR="004C4DDA" w:rsidRDefault="00522687" w:rsidP="00522687">
      <w:r>
        <w:t>Suggested Verification: Analysis</w:t>
      </w:r>
      <w:bookmarkStart w:id="20" w:name="h.svzmv43km3xz" w:colFirst="0" w:colLast="0"/>
      <w:bookmarkEnd w:id="20"/>
    </w:p>
    <w:p w14:paraId="08AE18B0" w14:textId="4FF9D807" w:rsidR="004C4DDA" w:rsidRDefault="004C4DDA" w:rsidP="004C4DDA">
      <w:pPr>
        <w:pStyle w:val="Heading3"/>
      </w:pPr>
      <w:bookmarkStart w:id="21" w:name="_Toc521402912"/>
      <w:r>
        <w:t xml:space="preserve">Transport Environment </w:t>
      </w:r>
      <w:r w:rsidR="00731E33">
        <w:t>Cleaniness</w:t>
      </w:r>
      <w:bookmarkEnd w:id="21"/>
    </w:p>
    <w:p w14:paraId="19F5DEE6" w14:textId="6825194E" w:rsidR="004C4DDA" w:rsidRDefault="004C4DDA" w:rsidP="004C4DDA">
      <w:pPr>
        <w:rPr>
          <w:rFonts w:ascii="Times New Roman Bold" w:hAnsi="Times New Roman Bold"/>
          <w:kern w:val="24"/>
        </w:rPr>
      </w:pPr>
      <w:r w:rsidRPr="004C63D5">
        <w:rPr>
          <w:rFonts w:ascii="Times New Roman Bold" w:hAnsi="Times New Roman Bold"/>
          <w:kern w:val="24"/>
        </w:rPr>
        <w:t>The packaged instrument shall not be damaged by exposure to</w:t>
      </w:r>
      <w:r>
        <w:rPr>
          <w:rFonts w:ascii="Times New Roman Bold" w:hAnsi="Times New Roman Bold"/>
          <w:kern w:val="24"/>
        </w:rPr>
        <w:t xml:space="preserve"> </w:t>
      </w:r>
      <w:r w:rsidR="00731E33">
        <w:rPr>
          <w:rFonts w:ascii="Times New Roman Bold" w:hAnsi="Times New Roman Bold"/>
          <w:kern w:val="24"/>
        </w:rPr>
        <w:t>windblown dust, sand and insects</w:t>
      </w:r>
      <w:r>
        <w:rPr>
          <w:rFonts w:ascii="Times New Roman Bold" w:hAnsi="Times New Roman Bold"/>
          <w:kern w:val="24"/>
        </w:rPr>
        <w:t>.</w:t>
      </w:r>
    </w:p>
    <w:p w14:paraId="0874D18F" w14:textId="69487969" w:rsidR="004C4DDA" w:rsidRDefault="004C4DDA" w:rsidP="004C4DDA">
      <w:r>
        <w:t xml:space="preserve">Rationale: The packaged instrument may be exposed to </w:t>
      </w:r>
      <w:r w:rsidR="00731E33">
        <w:t xml:space="preserve">windblown objects during transport. </w:t>
      </w:r>
    </w:p>
    <w:p w14:paraId="049810AD" w14:textId="44A92027" w:rsidR="004C4DDA" w:rsidRDefault="004C4DDA" w:rsidP="004C4DDA">
      <w:r>
        <w:t xml:space="preserve">Suggested Verification: </w:t>
      </w:r>
      <w:r w:rsidR="002425ED">
        <w:t>Test</w:t>
      </w:r>
    </w:p>
    <w:p w14:paraId="456F5D00" w14:textId="77777777" w:rsidR="004279D9" w:rsidRPr="00B601E8" w:rsidRDefault="004279D9" w:rsidP="004C4DDA"/>
    <w:p w14:paraId="794E172B" w14:textId="5E1C7AAE" w:rsidR="008D7860" w:rsidRDefault="008D7860" w:rsidP="00A27148">
      <w:pPr>
        <w:pStyle w:val="EngDMTHeading1"/>
      </w:pPr>
      <w:bookmarkStart w:id="22" w:name="_Toc521402913"/>
      <w:r>
        <w:t xml:space="preserve">Observatory </w:t>
      </w:r>
      <w:r w:rsidR="00367962">
        <w:t xml:space="preserve">Storage and Handling </w:t>
      </w:r>
      <w:r>
        <w:t>Environments</w:t>
      </w:r>
      <w:bookmarkEnd w:id="22"/>
    </w:p>
    <w:p w14:paraId="43DBB2C0" w14:textId="3EE0AE00" w:rsidR="008D7860" w:rsidRDefault="008D7860" w:rsidP="008D7860">
      <w:r w:rsidRPr="00953383">
        <w:t xml:space="preserve">The instrument builder </w:t>
      </w:r>
      <w:r>
        <w:t>is responsible for ensuring the instrument shall not be damaged due to exposure to the Gemini environments.</w:t>
      </w:r>
      <w:r w:rsidRPr="003A7F0B">
        <w:t xml:space="preserve"> </w:t>
      </w:r>
      <w:r>
        <w:t xml:space="preserve">Possible </w:t>
      </w:r>
      <w:r w:rsidR="0052112C">
        <w:t xml:space="preserve">storage </w:t>
      </w:r>
      <w:r>
        <w:t>environments include the Engineering Lab at the Base Facility, the Engineering Lab at the summit, the Pier Lab at the summit</w:t>
      </w:r>
      <w:r w:rsidR="0052112C">
        <w:t>,</w:t>
      </w:r>
      <w:r>
        <w:t xml:space="preserve"> the dome floor at the summit</w:t>
      </w:r>
      <w:r w:rsidR="0052112C">
        <w:t xml:space="preserve"> and mounted on the </w:t>
      </w:r>
      <w:r w:rsidR="00DC3AD9">
        <w:t>Instrument Support Structure (</w:t>
      </w:r>
      <w:r w:rsidR="0052112C">
        <w:t>ISS</w:t>
      </w:r>
      <w:r w:rsidR="00DC3AD9">
        <w:t>)</w:t>
      </w:r>
      <w:r>
        <w:t>. Possible handling environments include movement related to installation on ISS or removal from ISS, and movement between storage locations.</w:t>
      </w:r>
    </w:p>
    <w:p w14:paraId="5E653967" w14:textId="77777777" w:rsidR="008D7860" w:rsidRDefault="008D7860" w:rsidP="008D7860"/>
    <w:p w14:paraId="20860F01" w14:textId="2E2196DE" w:rsidR="008D7860" w:rsidRDefault="008D7860" w:rsidP="008D7860">
      <w:r w:rsidRPr="00877FAF">
        <w:rPr>
          <w:b/>
          <w:i/>
        </w:rPr>
        <w:t>Shall not be damaged</w:t>
      </w:r>
      <w:r>
        <w:t xml:space="preserve"> means that the instrument performance, functionality, and physical state </w:t>
      </w:r>
      <w:r w:rsidR="00367962">
        <w:t>shall not be altered, after repeated cycles of these conditions.</w:t>
      </w:r>
    </w:p>
    <w:p w14:paraId="3FC9A110" w14:textId="77777777" w:rsidR="008D7860" w:rsidRDefault="008D7860" w:rsidP="008D7860"/>
    <w:p w14:paraId="76ACCCE2" w14:textId="5E3CE88B" w:rsidR="00A31250" w:rsidRDefault="00A31250" w:rsidP="00A31250">
      <w:pPr>
        <w:pStyle w:val="Heading2"/>
      </w:pPr>
      <w:bookmarkStart w:id="23" w:name="_Toc521402914"/>
      <w:r>
        <w:t>Observatory Environment Requirements</w:t>
      </w:r>
      <w:bookmarkEnd w:id="23"/>
    </w:p>
    <w:p w14:paraId="6421B8FC" w14:textId="6F675C49" w:rsidR="00A31250" w:rsidRDefault="00A31250" w:rsidP="00A31250">
      <w:pPr>
        <w:pStyle w:val="Heading3"/>
      </w:pPr>
      <w:bookmarkStart w:id="24" w:name="_Toc521402915"/>
      <w:r>
        <w:t>Storage</w:t>
      </w:r>
      <w:r w:rsidR="00367962">
        <w:t xml:space="preserve"> </w:t>
      </w:r>
      <w:r>
        <w:t>Environment Altitude</w:t>
      </w:r>
      <w:bookmarkEnd w:id="24"/>
    </w:p>
    <w:p w14:paraId="7CC29381" w14:textId="77777777" w:rsidR="00A31250" w:rsidRPr="004C63D5" w:rsidRDefault="00A31250" w:rsidP="00A31250">
      <w:pPr>
        <w:rPr>
          <w:rFonts w:ascii="Times New Roman Bold" w:hAnsi="Times New Roman Bold"/>
          <w:kern w:val="24"/>
        </w:rPr>
      </w:pPr>
      <w:r w:rsidRPr="004C63D5">
        <w:rPr>
          <w:rFonts w:ascii="Times New Roman Bold" w:hAnsi="Times New Roman Bold"/>
          <w:kern w:val="24"/>
        </w:rPr>
        <w:t xml:space="preserve">The instrument shall not be damaged by exposure to </w:t>
      </w:r>
      <w:r>
        <w:rPr>
          <w:rFonts w:ascii="Times New Roman Bold" w:hAnsi="Times New Roman Bold"/>
          <w:kern w:val="24"/>
        </w:rPr>
        <w:t>altitudes from sea level to 4300</w:t>
      </w:r>
      <w:r w:rsidRPr="004C63D5">
        <w:rPr>
          <w:rFonts w:ascii="Times New Roman Bold" w:hAnsi="Times New Roman Bold"/>
          <w:kern w:val="24"/>
        </w:rPr>
        <w:t>m</w:t>
      </w:r>
      <w:r>
        <w:rPr>
          <w:rFonts w:ascii="Times New Roman Bold" w:hAnsi="Times New Roman Bold"/>
          <w:kern w:val="24"/>
        </w:rPr>
        <w:t>.</w:t>
      </w:r>
    </w:p>
    <w:p w14:paraId="4FA1B4A6" w14:textId="3D2C6164" w:rsidR="00A31250" w:rsidRDefault="00A31250" w:rsidP="00A31250">
      <w:r>
        <w:t xml:space="preserve">Rationale: Range of altitude including both sites. </w:t>
      </w:r>
    </w:p>
    <w:p w14:paraId="099C16A8" w14:textId="77777777" w:rsidR="00A31250" w:rsidRDefault="00A31250" w:rsidP="00A31250">
      <w:r>
        <w:t>Suggested Verification: Analysis</w:t>
      </w:r>
    </w:p>
    <w:p w14:paraId="441DD00C" w14:textId="77777777" w:rsidR="00A31250" w:rsidRDefault="00A31250" w:rsidP="00772FE5">
      <w:pPr>
        <w:pStyle w:val="Heading3"/>
      </w:pPr>
      <w:bookmarkStart w:id="25" w:name="_Toc521402916"/>
      <w:r>
        <w:lastRenderedPageBreak/>
        <w:t>Storage Environment Temperature</w:t>
      </w:r>
      <w:bookmarkEnd w:id="25"/>
    </w:p>
    <w:p w14:paraId="46C32BDC" w14:textId="77777777" w:rsidR="00A31250" w:rsidRPr="004C63D5" w:rsidRDefault="00A31250" w:rsidP="00A31250">
      <w:pPr>
        <w:rPr>
          <w:rFonts w:ascii="Times New Roman Bold" w:hAnsi="Times New Roman Bold"/>
          <w:kern w:val="24"/>
        </w:rPr>
      </w:pPr>
      <w:r w:rsidRPr="004C63D5">
        <w:rPr>
          <w:rFonts w:ascii="Times New Roman Bold" w:hAnsi="Times New Roman Bold"/>
          <w:kern w:val="24"/>
        </w:rPr>
        <w:t xml:space="preserve">The instrument shall not be damaged by exposure to </w:t>
      </w:r>
      <w:r>
        <w:rPr>
          <w:rFonts w:ascii="Times New Roman Bold" w:hAnsi="Times New Roman Bold"/>
          <w:kern w:val="24"/>
        </w:rPr>
        <w:t xml:space="preserve">temperatures </w:t>
      </w:r>
      <w:r w:rsidRPr="005D7B68">
        <w:rPr>
          <w:rFonts w:ascii="Times New Roman Bold" w:hAnsi="Times New Roman Bold"/>
          <w:kern w:val="24"/>
        </w:rPr>
        <w:t xml:space="preserve">from </w:t>
      </w:r>
      <w:r w:rsidRPr="005D7B68">
        <w:rPr>
          <w:b/>
        </w:rPr>
        <w:t>-</w:t>
      </w:r>
      <w:r>
        <w:rPr>
          <w:b/>
        </w:rPr>
        <w:t>15</w:t>
      </w:r>
      <w:r w:rsidRPr="005D7B68">
        <w:rPr>
          <w:b/>
          <w:color w:val="000000"/>
        </w:rPr>
        <w:t>°</w:t>
      </w:r>
      <w:r w:rsidRPr="005D7B68">
        <w:rPr>
          <w:b/>
        </w:rPr>
        <w:t>C to +</w:t>
      </w:r>
      <w:r>
        <w:rPr>
          <w:b/>
        </w:rPr>
        <w:t>25</w:t>
      </w:r>
      <w:r w:rsidRPr="005D7B68">
        <w:rPr>
          <w:b/>
          <w:color w:val="000000"/>
        </w:rPr>
        <w:t>°</w:t>
      </w:r>
      <w:r w:rsidRPr="005D7B68">
        <w:rPr>
          <w:b/>
        </w:rPr>
        <w:t xml:space="preserve">C. </w:t>
      </w:r>
    </w:p>
    <w:p w14:paraId="4876660C" w14:textId="21F26C18" w:rsidR="00A31250" w:rsidRDefault="00A31250" w:rsidP="00A31250">
      <w:r>
        <w:t xml:space="preserve">Rationale: Range of temperature </w:t>
      </w:r>
      <w:r w:rsidR="007C4FD4">
        <w:t>measured</w:t>
      </w:r>
      <w:r>
        <w:t xml:space="preserve"> including both sites. </w:t>
      </w:r>
    </w:p>
    <w:p w14:paraId="1702FC0E" w14:textId="10C0AA54" w:rsidR="00367962" w:rsidRDefault="00A31250" w:rsidP="00A31250">
      <w:r>
        <w:t>Suggested Verification: Analysis</w:t>
      </w:r>
    </w:p>
    <w:p w14:paraId="6D30E6D5" w14:textId="6B4C615D" w:rsidR="00367962" w:rsidRDefault="00367962" w:rsidP="00367962">
      <w:pPr>
        <w:pStyle w:val="Heading3"/>
      </w:pPr>
      <w:bookmarkStart w:id="26" w:name="_Toc521402917"/>
      <w:r>
        <w:t>Storage Environment Temperature Step</w:t>
      </w:r>
      <w:bookmarkEnd w:id="26"/>
    </w:p>
    <w:p w14:paraId="0814705E" w14:textId="2B40126B" w:rsidR="00367962" w:rsidRPr="004C63D5" w:rsidRDefault="00367962" w:rsidP="00367962">
      <w:pPr>
        <w:rPr>
          <w:rFonts w:ascii="Times New Roman Bold" w:hAnsi="Times New Roman Bold"/>
          <w:kern w:val="24"/>
        </w:rPr>
      </w:pPr>
      <w:r w:rsidRPr="004C63D5">
        <w:rPr>
          <w:rFonts w:ascii="Times New Roman Bold" w:hAnsi="Times New Roman Bold"/>
          <w:kern w:val="24"/>
        </w:rPr>
        <w:t xml:space="preserve">The instrument shall not be damaged by exposure to </w:t>
      </w:r>
      <w:r>
        <w:rPr>
          <w:rFonts w:ascii="Times New Roman Bold" w:hAnsi="Times New Roman Bold"/>
          <w:kern w:val="24"/>
        </w:rPr>
        <w:t xml:space="preserve">temperature step of up to </w:t>
      </w:r>
      <w:r>
        <w:rPr>
          <w:b/>
        </w:rPr>
        <w:t>25</w:t>
      </w:r>
      <w:r w:rsidRPr="005D7B68">
        <w:rPr>
          <w:b/>
          <w:color w:val="000000"/>
        </w:rPr>
        <w:t>°</w:t>
      </w:r>
      <w:r w:rsidRPr="005D7B68">
        <w:rPr>
          <w:b/>
        </w:rPr>
        <w:t xml:space="preserve">C. </w:t>
      </w:r>
    </w:p>
    <w:p w14:paraId="13278AB6" w14:textId="6A0782A8" w:rsidR="00367962" w:rsidRDefault="00367962" w:rsidP="00367962">
      <w:r>
        <w:t xml:space="preserve">Rationale: </w:t>
      </w:r>
      <w:r w:rsidR="007C4FD4">
        <w:t>Maximum</w:t>
      </w:r>
      <w:r>
        <w:t xml:space="preserve"> temperature step </w:t>
      </w:r>
      <w:r w:rsidR="007C4FD4">
        <w:t>measured</w:t>
      </w:r>
      <w:r>
        <w:t xml:space="preserve"> including both sites. </w:t>
      </w:r>
    </w:p>
    <w:p w14:paraId="688C65F9" w14:textId="3BCF0A08" w:rsidR="00367962" w:rsidRDefault="00367962" w:rsidP="00A31250">
      <w:r>
        <w:t>Suggested Verification: Analysis</w:t>
      </w:r>
    </w:p>
    <w:p w14:paraId="033AE69E" w14:textId="77777777" w:rsidR="00A31250" w:rsidRDefault="00A31250" w:rsidP="00772FE5">
      <w:pPr>
        <w:pStyle w:val="Heading3"/>
      </w:pPr>
      <w:bookmarkStart w:id="27" w:name="_Toc521402918"/>
      <w:r>
        <w:t>Storage Environment Humidity</w:t>
      </w:r>
      <w:bookmarkEnd w:id="27"/>
    </w:p>
    <w:p w14:paraId="05ADFA6B" w14:textId="6E20BB6B" w:rsidR="00A31250" w:rsidRPr="004C63D5" w:rsidRDefault="00A31250" w:rsidP="00A31250">
      <w:pPr>
        <w:rPr>
          <w:rFonts w:ascii="Times New Roman Bold" w:hAnsi="Times New Roman Bold"/>
          <w:kern w:val="24"/>
        </w:rPr>
      </w:pPr>
      <w:r w:rsidRPr="004C63D5">
        <w:rPr>
          <w:rFonts w:ascii="Times New Roman Bold" w:hAnsi="Times New Roman Bold"/>
          <w:kern w:val="24"/>
        </w:rPr>
        <w:t xml:space="preserve">The instrument shall not be damaged by exposure to </w:t>
      </w:r>
      <w:r w:rsidR="00367962">
        <w:rPr>
          <w:rFonts w:ascii="Times New Roman Bold" w:hAnsi="Times New Roman Bold"/>
          <w:kern w:val="24"/>
        </w:rPr>
        <w:t xml:space="preserve">relative humidity from 0 to </w:t>
      </w:r>
      <w:r>
        <w:rPr>
          <w:rFonts w:ascii="Times New Roman Bold" w:hAnsi="Times New Roman Bold"/>
          <w:kern w:val="24"/>
        </w:rPr>
        <w:t xml:space="preserve">100% including condensation. </w:t>
      </w:r>
    </w:p>
    <w:p w14:paraId="7E6C90A0" w14:textId="6295A846" w:rsidR="00A31250" w:rsidRDefault="00A31250" w:rsidP="00A31250">
      <w:r>
        <w:t xml:space="preserve">Rationale: Range of humidity </w:t>
      </w:r>
      <w:r w:rsidR="007C4FD4">
        <w:t>measured including</w:t>
      </w:r>
      <w:r>
        <w:t xml:space="preserve"> both sites.</w:t>
      </w:r>
    </w:p>
    <w:p w14:paraId="25F55311" w14:textId="77777777" w:rsidR="00A31250" w:rsidRDefault="00A31250" w:rsidP="00A31250">
      <w:r>
        <w:t>Suggested Verification: Analysis</w:t>
      </w:r>
    </w:p>
    <w:p w14:paraId="4F80872B" w14:textId="77777777" w:rsidR="00A31250" w:rsidRDefault="00A31250" w:rsidP="00772FE5">
      <w:pPr>
        <w:pStyle w:val="Heading3"/>
      </w:pPr>
      <w:bookmarkStart w:id="28" w:name="_Toc521402919"/>
      <w:r>
        <w:t>Storage Environment Wind Speed</w:t>
      </w:r>
      <w:bookmarkEnd w:id="28"/>
    </w:p>
    <w:p w14:paraId="10CE6E37" w14:textId="77777777" w:rsidR="00A31250" w:rsidRPr="004C63D5" w:rsidRDefault="00A31250" w:rsidP="00A31250">
      <w:pPr>
        <w:rPr>
          <w:rFonts w:ascii="Times New Roman Bold" w:hAnsi="Times New Roman Bold"/>
          <w:kern w:val="24"/>
        </w:rPr>
      </w:pPr>
      <w:r w:rsidRPr="004C63D5">
        <w:rPr>
          <w:rFonts w:ascii="Times New Roman Bold" w:hAnsi="Times New Roman Bold"/>
          <w:kern w:val="24"/>
        </w:rPr>
        <w:t xml:space="preserve">The instrument shall not be damaged by exposure to </w:t>
      </w:r>
      <w:r>
        <w:rPr>
          <w:rFonts w:ascii="Times New Roman Bold" w:hAnsi="Times New Roman Bold"/>
          <w:kern w:val="24"/>
        </w:rPr>
        <w:t xml:space="preserve">wind speeds </w:t>
      </w:r>
      <w:r w:rsidRPr="005D7B68">
        <w:rPr>
          <w:rFonts w:ascii="Times New Roman Bold" w:hAnsi="Times New Roman Bold"/>
          <w:kern w:val="24"/>
        </w:rPr>
        <w:t xml:space="preserve">from </w:t>
      </w:r>
      <w:r>
        <w:rPr>
          <w:b/>
        </w:rPr>
        <w:t>0</w:t>
      </w:r>
      <w:r w:rsidRPr="005D7B68">
        <w:rPr>
          <w:b/>
        </w:rPr>
        <w:t xml:space="preserve"> to </w:t>
      </w:r>
      <w:r>
        <w:rPr>
          <w:b/>
        </w:rPr>
        <w:t>33m/s.</w:t>
      </w:r>
      <w:r w:rsidRPr="005D7B68">
        <w:rPr>
          <w:b/>
        </w:rPr>
        <w:t xml:space="preserve"> </w:t>
      </w:r>
    </w:p>
    <w:p w14:paraId="5A66F58B" w14:textId="66B33166" w:rsidR="00A31250" w:rsidRDefault="00A31250" w:rsidP="00A31250">
      <w:r>
        <w:t xml:space="preserve">Rationale: Range of wind speeds </w:t>
      </w:r>
      <w:r w:rsidR="007C4FD4">
        <w:t xml:space="preserve">measured including </w:t>
      </w:r>
      <w:r>
        <w:t>both sites.</w:t>
      </w:r>
    </w:p>
    <w:p w14:paraId="3AE6ACDD" w14:textId="77777777" w:rsidR="00A31250" w:rsidRDefault="00A31250" w:rsidP="00A31250">
      <w:r>
        <w:t>Suggested Verification: Analysis</w:t>
      </w:r>
    </w:p>
    <w:p w14:paraId="3E826C2F" w14:textId="77777777" w:rsidR="00A31250" w:rsidRDefault="00A31250" w:rsidP="00772FE5">
      <w:pPr>
        <w:pStyle w:val="Heading3"/>
      </w:pPr>
      <w:bookmarkStart w:id="29" w:name="_Toc521402920"/>
      <w:r>
        <w:t>Storage Environment Orientation</w:t>
      </w:r>
      <w:bookmarkEnd w:id="29"/>
    </w:p>
    <w:p w14:paraId="2C7D0F02" w14:textId="77777777" w:rsidR="00A31250" w:rsidRDefault="00A31250" w:rsidP="00A31250">
      <w:pPr>
        <w:rPr>
          <w:rFonts w:ascii="Times New Roman Bold" w:hAnsi="Times New Roman Bold"/>
          <w:kern w:val="24"/>
        </w:rPr>
      </w:pPr>
      <w:r w:rsidRPr="004C63D5">
        <w:rPr>
          <w:rFonts w:ascii="Times New Roman Bold" w:hAnsi="Times New Roman Bold"/>
          <w:kern w:val="24"/>
        </w:rPr>
        <w:t xml:space="preserve">The instrument shall not be damaged by exposure to </w:t>
      </w:r>
      <w:r>
        <w:rPr>
          <w:rFonts w:ascii="Times New Roman Bold" w:hAnsi="Times New Roman Bold"/>
          <w:kern w:val="24"/>
        </w:rPr>
        <w:t>any orientation with respect to gravity.</w:t>
      </w:r>
    </w:p>
    <w:p w14:paraId="54B58196" w14:textId="52810892" w:rsidR="00A31250" w:rsidRDefault="00A31250" w:rsidP="00A31250">
      <w:r>
        <w:t xml:space="preserve">Rationale: </w:t>
      </w:r>
      <w:r w:rsidR="00367962">
        <w:t>During handling and storage the instrument may be exposed to any orientation.</w:t>
      </w:r>
      <w:r>
        <w:t xml:space="preserve"> </w:t>
      </w:r>
    </w:p>
    <w:p w14:paraId="52394ABB" w14:textId="77777777" w:rsidR="00A31250" w:rsidRDefault="00A31250" w:rsidP="00A31250">
      <w:r>
        <w:t>Suggested Verification: Analysis</w:t>
      </w:r>
    </w:p>
    <w:p w14:paraId="7AF4CFB5" w14:textId="77777777" w:rsidR="00A31250" w:rsidRDefault="00A31250" w:rsidP="00772FE5">
      <w:pPr>
        <w:pStyle w:val="Heading3"/>
      </w:pPr>
      <w:bookmarkStart w:id="30" w:name="_Toc521402921"/>
      <w:r>
        <w:t>Storage Environment Vibration</w:t>
      </w:r>
      <w:bookmarkEnd w:id="30"/>
    </w:p>
    <w:p w14:paraId="1CD1428D" w14:textId="77777777" w:rsidR="00A31250" w:rsidRDefault="00A31250" w:rsidP="00A31250">
      <w:pPr>
        <w:rPr>
          <w:rFonts w:ascii="Times New Roman Bold" w:hAnsi="Times New Roman Bold"/>
          <w:kern w:val="24"/>
        </w:rPr>
      </w:pPr>
      <w:r w:rsidRPr="004C63D5">
        <w:rPr>
          <w:rFonts w:ascii="Times New Roman Bold" w:hAnsi="Times New Roman Bold"/>
          <w:kern w:val="24"/>
        </w:rPr>
        <w:t xml:space="preserve">The instrument shall not be damaged by exposure to </w:t>
      </w:r>
      <w:r>
        <w:rPr>
          <w:rFonts w:ascii="Times New Roman Bold" w:hAnsi="Times New Roman Bold"/>
          <w:kern w:val="24"/>
        </w:rPr>
        <w:t xml:space="preserve">vibrations having PSD </w:t>
      </w:r>
      <w:r w:rsidRPr="00222271">
        <w:rPr>
          <w:b/>
        </w:rPr>
        <w:t>0.0008g</w:t>
      </w:r>
      <w:r w:rsidRPr="00222271">
        <w:rPr>
          <w:b/>
          <w:vertAlign w:val="superscript"/>
        </w:rPr>
        <w:t>2</w:t>
      </w:r>
      <w:r w:rsidRPr="00222271">
        <w:rPr>
          <w:b/>
        </w:rPr>
        <w:t>/Hz @ 20 to 1000Hz in any axis</w:t>
      </w:r>
      <w:r w:rsidRPr="00222271">
        <w:rPr>
          <w:rFonts w:ascii="Times New Roman Bold" w:hAnsi="Times New Roman Bold"/>
          <w:b/>
          <w:kern w:val="24"/>
          <w:sz w:val="28"/>
        </w:rPr>
        <w:t>.</w:t>
      </w:r>
    </w:p>
    <w:p w14:paraId="22F2CF00" w14:textId="402A0B3F" w:rsidR="00A31250" w:rsidRPr="007C4FD4" w:rsidRDefault="00A31250" w:rsidP="00A31250">
      <w:r w:rsidRPr="007C4FD4">
        <w:t xml:space="preserve">Rationale: </w:t>
      </w:r>
      <w:r w:rsidR="007C4FD4" w:rsidRPr="007C4FD4">
        <w:t xml:space="preserve">Vibration projected to be experienced during handling or storage, with value drawn from </w:t>
      </w:r>
      <w:r w:rsidRPr="007C4FD4">
        <w:rPr>
          <w:color w:val="000000"/>
          <w:spacing w:val="-3"/>
        </w:rPr>
        <w:t>IAW MIL-STD-810E, July ‘89 section 514.4-39</w:t>
      </w:r>
      <w:r w:rsidR="007C4FD4" w:rsidRPr="007C4FD4">
        <w:rPr>
          <w:color w:val="000000"/>
          <w:spacing w:val="-3"/>
        </w:rPr>
        <w:t xml:space="preserve">. </w:t>
      </w:r>
    </w:p>
    <w:p w14:paraId="57FBFA2E" w14:textId="77777777" w:rsidR="00A31250" w:rsidRDefault="00A31250" w:rsidP="00A31250">
      <w:r>
        <w:t>Suggested Verification: Analysis</w:t>
      </w:r>
    </w:p>
    <w:p w14:paraId="78B9A5FA" w14:textId="77777777" w:rsidR="00A31250" w:rsidRDefault="00A31250" w:rsidP="00772FE5">
      <w:pPr>
        <w:pStyle w:val="Heading3"/>
      </w:pPr>
      <w:bookmarkStart w:id="31" w:name="_Toc521402922"/>
      <w:r>
        <w:t>Storage Environment Shock</w:t>
      </w:r>
      <w:bookmarkEnd w:id="31"/>
    </w:p>
    <w:p w14:paraId="05215DE9" w14:textId="77777777" w:rsidR="00A31250" w:rsidRDefault="00A31250" w:rsidP="00A31250">
      <w:pPr>
        <w:rPr>
          <w:rFonts w:ascii="Times New Roman Bold" w:hAnsi="Times New Roman Bold"/>
          <w:kern w:val="24"/>
        </w:rPr>
      </w:pPr>
      <w:r w:rsidRPr="004C63D5">
        <w:rPr>
          <w:rFonts w:ascii="Times New Roman Bold" w:hAnsi="Times New Roman Bold"/>
          <w:kern w:val="24"/>
        </w:rPr>
        <w:t>The instrument shall not be damaged by exposure to</w:t>
      </w:r>
      <w:r>
        <w:rPr>
          <w:rFonts w:ascii="Times New Roman Bold" w:hAnsi="Times New Roman Bold"/>
          <w:kern w:val="24"/>
        </w:rPr>
        <w:t xml:space="preserve"> shocks of peak acceleration of 10g on all axes.</w:t>
      </w:r>
    </w:p>
    <w:p w14:paraId="6C1C714F" w14:textId="72E734D9" w:rsidR="00A31250" w:rsidRDefault="00A31250" w:rsidP="00A31250">
      <w:r>
        <w:t xml:space="preserve">Rationale: </w:t>
      </w:r>
      <w:r w:rsidR="007C4FD4" w:rsidRPr="007C4FD4">
        <w:t>Vibration projected to be experienced during handling or storage</w:t>
      </w:r>
      <w:r w:rsidR="007C4FD4">
        <w:t>.</w:t>
      </w:r>
    </w:p>
    <w:p w14:paraId="1A33D059" w14:textId="77777777" w:rsidR="00A31250" w:rsidRDefault="00A31250" w:rsidP="00A31250">
      <w:r>
        <w:t>Suggested Verification: Analysis</w:t>
      </w:r>
    </w:p>
    <w:p w14:paraId="50CCA87E" w14:textId="77777777" w:rsidR="00A31250" w:rsidRDefault="00A31250" w:rsidP="00772FE5">
      <w:pPr>
        <w:pStyle w:val="Heading3"/>
      </w:pPr>
      <w:bookmarkStart w:id="32" w:name="_Toc521402923"/>
      <w:r>
        <w:t>Storage Environment Seismic Base Acceleration</w:t>
      </w:r>
      <w:bookmarkEnd w:id="32"/>
    </w:p>
    <w:p w14:paraId="5668D286" w14:textId="77777777" w:rsidR="00A31250" w:rsidRPr="007C4FD4" w:rsidRDefault="00A31250" w:rsidP="00A31250">
      <w:pPr>
        <w:rPr>
          <w:b/>
          <w:kern w:val="24"/>
        </w:rPr>
      </w:pPr>
      <w:r w:rsidRPr="007C4FD4">
        <w:rPr>
          <w:b/>
          <w:kern w:val="24"/>
        </w:rPr>
        <w:t xml:space="preserve">The instrument shall not be damaged by exposure to shocks of peak acceleration of </w:t>
      </w:r>
      <w:r w:rsidRPr="007C4FD4">
        <w:rPr>
          <w:b/>
          <w:sz w:val="22"/>
        </w:rPr>
        <w:t>0.4g @ 0.5Hz to 100Hz in any axis</w:t>
      </w:r>
      <w:r w:rsidRPr="007C4FD4">
        <w:rPr>
          <w:b/>
          <w:kern w:val="24"/>
        </w:rPr>
        <w:t>.</w:t>
      </w:r>
    </w:p>
    <w:p w14:paraId="0E6135F9" w14:textId="3D336FE7" w:rsidR="00A31250" w:rsidRDefault="007C4FD4" w:rsidP="00A31250">
      <w:r>
        <w:t>Rationale: Acceleration</w:t>
      </w:r>
      <w:r w:rsidRPr="007C4FD4">
        <w:t xml:space="preserve"> projected </w:t>
      </w:r>
      <w:r>
        <w:t>when earthquake occurs and instrument is in storage.</w:t>
      </w:r>
    </w:p>
    <w:p w14:paraId="42605C63" w14:textId="77777777" w:rsidR="00A31250" w:rsidRDefault="00A31250" w:rsidP="00A31250">
      <w:r>
        <w:t>Suggested Verification: Analysis</w:t>
      </w:r>
    </w:p>
    <w:p w14:paraId="05C50E05" w14:textId="77777777" w:rsidR="00A31250" w:rsidRDefault="00A31250" w:rsidP="00772FE5">
      <w:pPr>
        <w:pStyle w:val="Heading3"/>
      </w:pPr>
      <w:bookmarkStart w:id="33" w:name="_Toc521402924"/>
      <w:r>
        <w:lastRenderedPageBreak/>
        <w:t>Storage Environment Acceleration at Cassegrain Rotator</w:t>
      </w:r>
      <w:bookmarkEnd w:id="33"/>
    </w:p>
    <w:p w14:paraId="73B7974D" w14:textId="77777777" w:rsidR="00A31250" w:rsidRPr="007C4FD4" w:rsidRDefault="00A31250" w:rsidP="00A31250">
      <w:pPr>
        <w:rPr>
          <w:b/>
          <w:kern w:val="24"/>
        </w:rPr>
      </w:pPr>
      <w:r w:rsidRPr="007C4FD4">
        <w:rPr>
          <w:b/>
          <w:kern w:val="24"/>
        </w:rPr>
        <w:t xml:space="preserve">The instrument shall not be damaged by exposure to shocks of peak acceleration of </w:t>
      </w:r>
      <w:r w:rsidRPr="007C4FD4">
        <w:rPr>
          <w:b/>
          <w:sz w:val="22"/>
        </w:rPr>
        <w:t>2.0g @ 0.5Hz to 100Hz in any axis</w:t>
      </w:r>
      <w:r w:rsidRPr="007C4FD4">
        <w:rPr>
          <w:b/>
          <w:kern w:val="24"/>
        </w:rPr>
        <w:t>.</w:t>
      </w:r>
    </w:p>
    <w:p w14:paraId="65345BBB" w14:textId="64D9B2D3" w:rsidR="00A31250" w:rsidRDefault="00A31250" w:rsidP="00A31250">
      <w:r>
        <w:t xml:space="preserve">Rationale: </w:t>
      </w:r>
      <w:r w:rsidR="007C4FD4">
        <w:t xml:space="preserve">Acceleration </w:t>
      </w:r>
      <w:r w:rsidR="007C4FD4" w:rsidRPr="007C4FD4">
        <w:t xml:space="preserve">projected </w:t>
      </w:r>
      <w:r w:rsidR="007C4FD4">
        <w:t>when earthquake occurs and instrument is mounted on ISS.</w:t>
      </w:r>
    </w:p>
    <w:p w14:paraId="24B01164" w14:textId="18304CB1" w:rsidR="00A31250" w:rsidRDefault="00A31250" w:rsidP="00A31250">
      <w:r>
        <w:t>Suggested Verification: Analysis</w:t>
      </w:r>
      <w:r w:rsidR="002425ED">
        <w:t>, Test</w:t>
      </w:r>
    </w:p>
    <w:p w14:paraId="1197F7DB" w14:textId="77777777" w:rsidR="00A31250" w:rsidRDefault="00A31250" w:rsidP="00772FE5">
      <w:pPr>
        <w:pStyle w:val="Heading3"/>
      </w:pPr>
      <w:bookmarkStart w:id="34" w:name="_Toc521402925"/>
      <w:r>
        <w:t>Storage Environment Cleanliness</w:t>
      </w:r>
      <w:bookmarkEnd w:id="34"/>
    </w:p>
    <w:p w14:paraId="0E0C4DD3" w14:textId="4F4EA8E1" w:rsidR="00A31250" w:rsidRPr="00350445" w:rsidRDefault="00A31250" w:rsidP="00A31250">
      <w:pPr>
        <w:rPr>
          <w:b/>
          <w:kern w:val="24"/>
        </w:rPr>
      </w:pPr>
      <w:r w:rsidRPr="00350445">
        <w:rPr>
          <w:b/>
          <w:kern w:val="24"/>
        </w:rPr>
        <w:t xml:space="preserve">The instrument shall not be damaged by exposure </w:t>
      </w:r>
      <w:r>
        <w:rPr>
          <w:b/>
          <w:kern w:val="24"/>
        </w:rPr>
        <w:t xml:space="preserve">to </w:t>
      </w:r>
      <w:r w:rsidR="00091AC7">
        <w:rPr>
          <w:b/>
        </w:rPr>
        <w:t>wind-blown</w:t>
      </w:r>
      <w:r w:rsidR="007C4FD4">
        <w:rPr>
          <w:b/>
        </w:rPr>
        <w:t xml:space="preserve"> dust, sand and </w:t>
      </w:r>
      <w:r w:rsidRPr="00350445">
        <w:rPr>
          <w:b/>
        </w:rPr>
        <w:t>insects.</w:t>
      </w:r>
    </w:p>
    <w:p w14:paraId="5F0EC4B5" w14:textId="5CE3C3FB" w:rsidR="007C4FD4" w:rsidRDefault="007C4FD4" w:rsidP="007C4FD4">
      <w:r>
        <w:t xml:space="preserve">Rationale: The instrument may be exposed to windblown objects during storage and handling. </w:t>
      </w:r>
    </w:p>
    <w:p w14:paraId="549D2B32" w14:textId="274358C1" w:rsidR="007C4FD4" w:rsidRPr="00B601E8" w:rsidRDefault="007C4FD4" w:rsidP="007C4FD4">
      <w:r>
        <w:t xml:space="preserve">Suggested Verification: </w:t>
      </w:r>
      <w:r w:rsidR="002425ED">
        <w:t>Test</w:t>
      </w:r>
    </w:p>
    <w:p w14:paraId="40B62916" w14:textId="77777777" w:rsidR="00A31250" w:rsidRDefault="00A31250" w:rsidP="00772FE5">
      <w:pPr>
        <w:pStyle w:val="Heading3"/>
      </w:pPr>
      <w:bookmarkStart w:id="35" w:name="_Toc521402926"/>
      <w:r>
        <w:t>Storage Environment Ambient Light</w:t>
      </w:r>
      <w:bookmarkEnd w:id="35"/>
    </w:p>
    <w:p w14:paraId="275300F1" w14:textId="77777777" w:rsidR="00A31250" w:rsidRDefault="00A31250" w:rsidP="00A31250">
      <w:pPr>
        <w:rPr>
          <w:rFonts w:ascii="Times New Roman Bold" w:hAnsi="Times New Roman Bold"/>
          <w:kern w:val="24"/>
        </w:rPr>
      </w:pPr>
      <w:r w:rsidRPr="004C63D5">
        <w:rPr>
          <w:rFonts w:ascii="Times New Roman Bold" w:hAnsi="Times New Roman Bold"/>
          <w:kern w:val="24"/>
        </w:rPr>
        <w:t>The instrument shall not be damaged by exposure to</w:t>
      </w:r>
      <w:r>
        <w:rPr>
          <w:rFonts w:ascii="Times New Roman Bold" w:hAnsi="Times New Roman Bold"/>
          <w:kern w:val="24"/>
        </w:rPr>
        <w:t xml:space="preserve"> </w:t>
      </w:r>
      <w:r w:rsidRPr="00350445">
        <w:rPr>
          <w:b/>
          <w:iCs/>
        </w:rPr>
        <w:t>light conditions ranging from total darkness (n</w:t>
      </w:r>
      <w:r w:rsidRPr="00350445">
        <w:rPr>
          <w:b/>
        </w:rPr>
        <w:t>ight time observing conditions) to laboratory lighting conditions.</w:t>
      </w:r>
    </w:p>
    <w:p w14:paraId="3657F01F" w14:textId="55FE48AE" w:rsidR="00A31250" w:rsidRDefault="007C4FD4" w:rsidP="00A31250">
      <w:r>
        <w:t>Rationale: The instrument may experience a wide range of lighting conditions during storage.</w:t>
      </w:r>
    </w:p>
    <w:p w14:paraId="1A13F036" w14:textId="7729AF23" w:rsidR="00367962" w:rsidRDefault="00A31250" w:rsidP="00A31250">
      <w:r>
        <w:t>Suggested Verification: Analysis</w:t>
      </w:r>
    </w:p>
    <w:p w14:paraId="44D96C6F" w14:textId="77777777" w:rsidR="00A31250" w:rsidRDefault="00A31250" w:rsidP="008D7860"/>
    <w:p w14:paraId="4166C541" w14:textId="1530D524" w:rsidR="00772FE5" w:rsidRDefault="00772FE5">
      <w:pPr>
        <w:suppressAutoHyphens w:val="0"/>
        <w:rPr>
          <w:b/>
          <w:kern w:val="24"/>
          <w:sz w:val="32"/>
        </w:rPr>
      </w:pPr>
    </w:p>
    <w:p w14:paraId="3F18846E" w14:textId="00F490E1" w:rsidR="008D7860" w:rsidRDefault="008D7860" w:rsidP="008D7860">
      <w:pPr>
        <w:pStyle w:val="EngDMTHeading1"/>
      </w:pPr>
      <w:bookmarkStart w:id="36" w:name="_Toc521402927"/>
      <w:r>
        <w:t>Gemini Operational Environment</w:t>
      </w:r>
      <w:bookmarkEnd w:id="36"/>
    </w:p>
    <w:p w14:paraId="2A9D47B4" w14:textId="6C486808" w:rsidR="008D7860" w:rsidRDefault="008D7860" w:rsidP="008D7860">
      <w:r w:rsidRPr="00953383">
        <w:t xml:space="preserve">The instrument builder is responsible for </w:t>
      </w:r>
      <w:r>
        <w:t xml:space="preserve">ensuring the ISS-mounted instrument shall perform to specification in the full range of operational environment conditions within the Gemini dome. </w:t>
      </w:r>
    </w:p>
    <w:p w14:paraId="156AD921" w14:textId="77777777" w:rsidR="008D7860" w:rsidRDefault="008D7860" w:rsidP="008D7860"/>
    <w:p w14:paraId="42B6F7D4" w14:textId="66FDCE0B" w:rsidR="008D7860" w:rsidRDefault="00DC3AD9" w:rsidP="008D7860">
      <w:r w:rsidRPr="00877FAF">
        <w:rPr>
          <w:b/>
          <w:i/>
        </w:rPr>
        <w:t>Performing to specification</w:t>
      </w:r>
      <w:r w:rsidRPr="00F56FCB">
        <w:t xml:space="preserve"> is defined as meeting the instrument science </w:t>
      </w:r>
      <w:r>
        <w:t xml:space="preserve">and other performance </w:t>
      </w:r>
      <w:r w:rsidRPr="00F56FCB">
        <w:t>requirements</w:t>
      </w:r>
      <w:bookmarkStart w:id="37" w:name="h.3as4poj" w:colFirst="0" w:colLast="0"/>
      <w:bookmarkEnd w:id="37"/>
      <w:r>
        <w:t xml:space="preserve">, </w:t>
      </w:r>
      <w:r w:rsidR="003D43DD">
        <w:t>during and after repeated cycles of these conditions.</w:t>
      </w:r>
      <w:r w:rsidR="008D7860">
        <w:t xml:space="preserve"> </w:t>
      </w:r>
    </w:p>
    <w:p w14:paraId="1EAA2D53" w14:textId="77777777" w:rsidR="00772FE5" w:rsidRDefault="00772FE5" w:rsidP="008D7860"/>
    <w:p w14:paraId="6F78AAF2" w14:textId="0342F8DC" w:rsidR="00772FE5" w:rsidRDefault="00772FE5" w:rsidP="00772FE5">
      <w:pPr>
        <w:pStyle w:val="Heading2"/>
      </w:pPr>
      <w:bookmarkStart w:id="38" w:name="_Toc521402928"/>
      <w:r>
        <w:t>Operational Environment Requirements</w:t>
      </w:r>
      <w:bookmarkEnd w:id="38"/>
    </w:p>
    <w:p w14:paraId="5F902E7D" w14:textId="6E065BBC" w:rsidR="00642EA2" w:rsidRDefault="00642EA2" w:rsidP="00772FE5">
      <w:pPr>
        <w:pStyle w:val="Heading3"/>
      </w:pPr>
      <w:bookmarkStart w:id="39" w:name="_Toc521402929"/>
      <w:bookmarkEnd w:id="10"/>
      <w:r>
        <w:t>Operational Environment Altitude</w:t>
      </w:r>
      <w:bookmarkEnd w:id="39"/>
    </w:p>
    <w:p w14:paraId="39546639" w14:textId="592E1A43" w:rsidR="00642EA2" w:rsidRPr="004C63D5" w:rsidRDefault="00642EA2" w:rsidP="00642EA2">
      <w:pPr>
        <w:rPr>
          <w:rFonts w:ascii="Times New Roman Bold" w:hAnsi="Times New Roman Bold"/>
          <w:kern w:val="24"/>
        </w:rPr>
      </w:pPr>
      <w:r w:rsidRPr="004C63D5">
        <w:rPr>
          <w:rFonts w:ascii="Times New Roman Bold" w:hAnsi="Times New Roman Bold"/>
          <w:kern w:val="24"/>
        </w:rPr>
        <w:t xml:space="preserve">The instrument shall </w:t>
      </w:r>
      <w:r>
        <w:rPr>
          <w:rFonts w:ascii="Times New Roman Bold" w:hAnsi="Times New Roman Bold"/>
          <w:kern w:val="24"/>
        </w:rPr>
        <w:t>perform to specification at</w:t>
      </w:r>
      <w:r w:rsidRPr="004C63D5">
        <w:rPr>
          <w:rFonts w:ascii="Times New Roman Bold" w:hAnsi="Times New Roman Bold"/>
          <w:kern w:val="24"/>
        </w:rPr>
        <w:t xml:space="preserve"> </w:t>
      </w:r>
      <w:r>
        <w:rPr>
          <w:rFonts w:ascii="Times New Roman Bold" w:hAnsi="Times New Roman Bold"/>
          <w:kern w:val="24"/>
        </w:rPr>
        <w:t>altitudes from 2700m to 4200</w:t>
      </w:r>
      <w:r w:rsidRPr="004C63D5">
        <w:rPr>
          <w:rFonts w:ascii="Times New Roman Bold" w:hAnsi="Times New Roman Bold"/>
          <w:kern w:val="24"/>
        </w:rPr>
        <w:t>m</w:t>
      </w:r>
      <w:r>
        <w:rPr>
          <w:rFonts w:ascii="Times New Roman Bold" w:hAnsi="Times New Roman Bold"/>
          <w:kern w:val="24"/>
        </w:rPr>
        <w:t>.</w:t>
      </w:r>
    </w:p>
    <w:p w14:paraId="75E2795D" w14:textId="4E69FFD2" w:rsidR="00642EA2" w:rsidRDefault="00642EA2" w:rsidP="00642EA2">
      <w:r>
        <w:t xml:space="preserve">Rationale: Altitudes of the summits of each site. </w:t>
      </w:r>
    </w:p>
    <w:p w14:paraId="0C56CAC4" w14:textId="75F9E5F4" w:rsidR="00642EA2" w:rsidRDefault="00642EA2" w:rsidP="00642EA2">
      <w:r>
        <w:t>Suggested Verification: Analysis</w:t>
      </w:r>
      <w:r w:rsidR="002425ED">
        <w:t>, Test</w:t>
      </w:r>
    </w:p>
    <w:p w14:paraId="78AD7CEB" w14:textId="35378157" w:rsidR="00642EA2" w:rsidRDefault="00642EA2" w:rsidP="00772FE5">
      <w:pPr>
        <w:pStyle w:val="Heading3"/>
      </w:pPr>
      <w:bookmarkStart w:id="40" w:name="_Toc521402930"/>
      <w:r>
        <w:t>Operational Environment Temperature</w:t>
      </w:r>
      <w:bookmarkEnd w:id="40"/>
    </w:p>
    <w:p w14:paraId="329E3AA8" w14:textId="3E5B79FC" w:rsidR="00642EA2" w:rsidRPr="004C63D5" w:rsidRDefault="00642EA2" w:rsidP="00642EA2">
      <w:pPr>
        <w:rPr>
          <w:rFonts w:ascii="Times New Roman Bold" w:hAnsi="Times New Roman Bold"/>
          <w:kern w:val="24"/>
        </w:rPr>
      </w:pPr>
      <w:r>
        <w:rPr>
          <w:rFonts w:ascii="Times New Roman Bold" w:hAnsi="Times New Roman Bold"/>
          <w:kern w:val="24"/>
        </w:rPr>
        <w:t xml:space="preserve">The instrument </w:t>
      </w:r>
      <w:r w:rsidRPr="004C63D5">
        <w:rPr>
          <w:rFonts w:ascii="Times New Roman Bold" w:hAnsi="Times New Roman Bold"/>
          <w:kern w:val="24"/>
        </w:rPr>
        <w:t xml:space="preserve">shall </w:t>
      </w:r>
      <w:r>
        <w:rPr>
          <w:rFonts w:ascii="Times New Roman Bold" w:hAnsi="Times New Roman Bold"/>
          <w:kern w:val="24"/>
        </w:rPr>
        <w:t>perform to specification at</w:t>
      </w:r>
      <w:r w:rsidRPr="004C63D5">
        <w:rPr>
          <w:rFonts w:ascii="Times New Roman Bold" w:hAnsi="Times New Roman Bold"/>
          <w:kern w:val="24"/>
        </w:rPr>
        <w:t xml:space="preserve"> </w:t>
      </w:r>
      <w:r>
        <w:rPr>
          <w:rFonts w:ascii="Times New Roman Bold" w:hAnsi="Times New Roman Bold"/>
          <w:kern w:val="24"/>
        </w:rPr>
        <w:t xml:space="preserve">temperatures </w:t>
      </w:r>
      <w:r w:rsidRPr="005D7B68">
        <w:rPr>
          <w:rFonts w:ascii="Times New Roman Bold" w:hAnsi="Times New Roman Bold"/>
          <w:kern w:val="24"/>
        </w:rPr>
        <w:t xml:space="preserve">from </w:t>
      </w:r>
      <w:r w:rsidRPr="005D7B68">
        <w:rPr>
          <w:b/>
        </w:rPr>
        <w:t>-</w:t>
      </w:r>
      <w:r>
        <w:rPr>
          <w:b/>
        </w:rPr>
        <w:t>15</w:t>
      </w:r>
      <w:r w:rsidRPr="005D7B68">
        <w:rPr>
          <w:b/>
          <w:color w:val="000000"/>
        </w:rPr>
        <w:t>°</w:t>
      </w:r>
      <w:r w:rsidRPr="005D7B68">
        <w:rPr>
          <w:b/>
        </w:rPr>
        <w:t>C to +</w:t>
      </w:r>
      <w:r>
        <w:rPr>
          <w:b/>
        </w:rPr>
        <w:t>25</w:t>
      </w:r>
      <w:r w:rsidRPr="005D7B68">
        <w:rPr>
          <w:b/>
          <w:color w:val="000000"/>
        </w:rPr>
        <w:t>°</w:t>
      </w:r>
      <w:r w:rsidRPr="005D7B68">
        <w:rPr>
          <w:b/>
        </w:rPr>
        <w:t xml:space="preserve">C. </w:t>
      </w:r>
    </w:p>
    <w:p w14:paraId="7B3D1F76" w14:textId="3482F2C1" w:rsidR="00642EA2" w:rsidRDefault="00642EA2" w:rsidP="00642EA2">
      <w:r>
        <w:t>R</w:t>
      </w:r>
      <w:r w:rsidR="00DC3AD9">
        <w:t>ationale: Range of temperature measured</w:t>
      </w:r>
      <w:r>
        <w:t xml:space="preserve"> including both sites. </w:t>
      </w:r>
    </w:p>
    <w:p w14:paraId="72ECE94D" w14:textId="3A7C352F" w:rsidR="00642EA2" w:rsidRDefault="00642EA2" w:rsidP="00642EA2">
      <w:r>
        <w:t>Suggested Verification: Analysis</w:t>
      </w:r>
      <w:r w:rsidR="002425ED">
        <w:t>, Test</w:t>
      </w:r>
    </w:p>
    <w:p w14:paraId="2EABF917" w14:textId="12711994" w:rsidR="00642EA2" w:rsidRDefault="00642EA2" w:rsidP="00772FE5">
      <w:pPr>
        <w:pStyle w:val="Heading3"/>
      </w:pPr>
      <w:bookmarkStart w:id="41" w:name="_Toc521402931"/>
      <w:r>
        <w:t>Operational Environment Temperature Rate of Change</w:t>
      </w:r>
      <w:bookmarkEnd w:id="41"/>
    </w:p>
    <w:p w14:paraId="167FA0AE" w14:textId="620E8CE9" w:rsidR="00642EA2" w:rsidRPr="004C63D5" w:rsidRDefault="00642EA2" w:rsidP="00642EA2">
      <w:pPr>
        <w:rPr>
          <w:rFonts w:ascii="Times New Roman Bold" w:hAnsi="Times New Roman Bold"/>
          <w:kern w:val="24"/>
        </w:rPr>
      </w:pPr>
      <w:r>
        <w:rPr>
          <w:rFonts w:ascii="Times New Roman Bold" w:hAnsi="Times New Roman Bold"/>
          <w:kern w:val="24"/>
        </w:rPr>
        <w:t xml:space="preserve">The instrument </w:t>
      </w:r>
      <w:r w:rsidRPr="004C63D5">
        <w:rPr>
          <w:rFonts w:ascii="Times New Roman Bold" w:hAnsi="Times New Roman Bold"/>
          <w:kern w:val="24"/>
        </w:rPr>
        <w:t xml:space="preserve">shall </w:t>
      </w:r>
      <w:r>
        <w:rPr>
          <w:rFonts w:ascii="Times New Roman Bold" w:hAnsi="Times New Roman Bold"/>
          <w:kern w:val="24"/>
        </w:rPr>
        <w:t>perform to specification at</w:t>
      </w:r>
      <w:r w:rsidRPr="004C63D5">
        <w:rPr>
          <w:rFonts w:ascii="Times New Roman Bold" w:hAnsi="Times New Roman Bold"/>
          <w:kern w:val="24"/>
        </w:rPr>
        <w:t xml:space="preserve"> </w:t>
      </w:r>
      <w:r>
        <w:rPr>
          <w:rFonts w:ascii="Times New Roman Bold" w:hAnsi="Times New Roman Bold"/>
          <w:kern w:val="24"/>
        </w:rPr>
        <w:t xml:space="preserve">temperature rate of change </w:t>
      </w:r>
      <w:r w:rsidR="007C4FD4">
        <w:rPr>
          <w:rFonts w:ascii="Times New Roman Bold" w:hAnsi="Times New Roman Bold"/>
          <w:kern w:val="24"/>
        </w:rPr>
        <w:t>up</w:t>
      </w:r>
      <w:r w:rsidRPr="005D7B68">
        <w:rPr>
          <w:b/>
        </w:rPr>
        <w:t xml:space="preserve"> to +</w:t>
      </w:r>
      <w:r>
        <w:rPr>
          <w:b/>
        </w:rPr>
        <w:t>/-1.3</w:t>
      </w:r>
      <w:r w:rsidRPr="005D7B68">
        <w:rPr>
          <w:b/>
          <w:color w:val="000000"/>
        </w:rPr>
        <w:t>°</w:t>
      </w:r>
      <w:r>
        <w:rPr>
          <w:b/>
          <w:color w:val="000000"/>
        </w:rPr>
        <w:t>C/hr.</w:t>
      </w:r>
    </w:p>
    <w:p w14:paraId="3943E4F7" w14:textId="6F5770E9" w:rsidR="00642EA2" w:rsidRDefault="00642EA2" w:rsidP="00642EA2">
      <w:r>
        <w:t xml:space="preserve">Rationale: </w:t>
      </w:r>
      <w:r w:rsidR="00DC3AD9">
        <w:t>Maximum</w:t>
      </w:r>
      <w:r>
        <w:t xml:space="preserve"> </w:t>
      </w:r>
      <w:r w:rsidR="00DC3AD9">
        <w:t>rate of change</w:t>
      </w:r>
      <w:r>
        <w:t xml:space="preserve"> </w:t>
      </w:r>
      <w:r w:rsidR="00DC3AD9">
        <w:t>measured, to 95</w:t>
      </w:r>
      <w:r w:rsidR="00DC3AD9" w:rsidRPr="00DC3AD9">
        <w:rPr>
          <w:vertAlign w:val="superscript"/>
        </w:rPr>
        <w:t>th</w:t>
      </w:r>
      <w:r w:rsidR="00DC3AD9">
        <w:t xml:space="preserve"> percentile, </w:t>
      </w:r>
      <w:r>
        <w:t xml:space="preserve">including both sites. </w:t>
      </w:r>
    </w:p>
    <w:p w14:paraId="384448DC" w14:textId="2A9B7826" w:rsidR="00642EA2" w:rsidRDefault="00642EA2" w:rsidP="00642EA2">
      <w:r>
        <w:t>Suggested Verification: Analysis</w:t>
      </w:r>
      <w:r w:rsidR="002425ED">
        <w:t>, Test</w:t>
      </w:r>
    </w:p>
    <w:p w14:paraId="05BF1D7F" w14:textId="4D5EE335" w:rsidR="00642EA2" w:rsidRDefault="00642EA2" w:rsidP="00772FE5">
      <w:pPr>
        <w:pStyle w:val="Heading3"/>
      </w:pPr>
      <w:bookmarkStart w:id="42" w:name="_Toc521402932"/>
      <w:r>
        <w:lastRenderedPageBreak/>
        <w:t>Operational Environment Humidity</w:t>
      </w:r>
      <w:bookmarkEnd w:id="42"/>
    </w:p>
    <w:p w14:paraId="0FDB419E" w14:textId="69EADDB3" w:rsidR="00642EA2" w:rsidRPr="004C63D5" w:rsidRDefault="00642EA2" w:rsidP="00642EA2">
      <w:pPr>
        <w:rPr>
          <w:rFonts w:ascii="Times New Roman Bold" w:hAnsi="Times New Roman Bold"/>
          <w:kern w:val="24"/>
        </w:rPr>
      </w:pPr>
      <w:r w:rsidRPr="004C63D5">
        <w:rPr>
          <w:rFonts w:ascii="Times New Roman Bold" w:hAnsi="Times New Roman Bold"/>
          <w:kern w:val="24"/>
        </w:rPr>
        <w:t xml:space="preserve">The instrument shall </w:t>
      </w:r>
      <w:r>
        <w:rPr>
          <w:rFonts w:ascii="Times New Roman Bold" w:hAnsi="Times New Roman Bold"/>
          <w:kern w:val="24"/>
        </w:rPr>
        <w:t xml:space="preserve">perform to specification at relative humidity from 0 to 90% including condensation. </w:t>
      </w:r>
    </w:p>
    <w:p w14:paraId="697111E1" w14:textId="19930503" w:rsidR="00642EA2" w:rsidRDefault="00642EA2" w:rsidP="00642EA2">
      <w:r>
        <w:t xml:space="preserve">Rationale: Range of humidity </w:t>
      </w:r>
      <w:r w:rsidR="00DC3AD9">
        <w:t>measured</w:t>
      </w:r>
      <w:r>
        <w:t xml:space="preserve"> including both sites. Condensation has been recorded at G</w:t>
      </w:r>
      <w:r w:rsidR="00DC3AD9">
        <w:t xml:space="preserve">emini </w:t>
      </w:r>
      <w:r>
        <w:t>S</w:t>
      </w:r>
      <w:r w:rsidR="00DC3AD9">
        <w:t>outh</w:t>
      </w:r>
      <w:r>
        <w:t xml:space="preserve"> during summer months.</w:t>
      </w:r>
    </w:p>
    <w:p w14:paraId="31C7C985" w14:textId="77777777" w:rsidR="00642EA2" w:rsidRDefault="00642EA2" w:rsidP="00642EA2">
      <w:r>
        <w:t>Suggested Verification: Analysis</w:t>
      </w:r>
    </w:p>
    <w:p w14:paraId="588AB28E" w14:textId="2B296C8B" w:rsidR="00642EA2" w:rsidRDefault="004627B6" w:rsidP="00772FE5">
      <w:pPr>
        <w:pStyle w:val="Heading3"/>
      </w:pPr>
      <w:bookmarkStart w:id="43" w:name="_Toc521402933"/>
      <w:r>
        <w:t xml:space="preserve">Operational </w:t>
      </w:r>
      <w:r w:rsidR="00642EA2">
        <w:t>Environment Wind Speed</w:t>
      </w:r>
      <w:bookmarkEnd w:id="43"/>
    </w:p>
    <w:p w14:paraId="5BF0D71D" w14:textId="036F7E1A" w:rsidR="00642EA2" w:rsidRPr="004C63D5" w:rsidRDefault="00642EA2" w:rsidP="00642EA2">
      <w:pPr>
        <w:rPr>
          <w:rFonts w:ascii="Times New Roman Bold" w:hAnsi="Times New Roman Bold"/>
          <w:kern w:val="24"/>
        </w:rPr>
      </w:pPr>
      <w:r w:rsidRPr="004C63D5">
        <w:rPr>
          <w:rFonts w:ascii="Times New Roman Bold" w:hAnsi="Times New Roman Bold"/>
          <w:kern w:val="24"/>
        </w:rPr>
        <w:t xml:space="preserve">The instrument shall </w:t>
      </w:r>
      <w:r w:rsidR="004627B6">
        <w:rPr>
          <w:rFonts w:ascii="Times New Roman Bold" w:hAnsi="Times New Roman Bold"/>
          <w:kern w:val="24"/>
        </w:rPr>
        <w:t xml:space="preserve">perform to specification at </w:t>
      </w:r>
      <w:r>
        <w:rPr>
          <w:rFonts w:ascii="Times New Roman Bold" w:hAnsi="Times New Roman Bold"/>
          <w:kern w:val="24"/>
        </w:rPr>
        <w:t xml:space="preserve">wind speeds </w:t>
      </w:r>
      <w:r w:rsidRPr="005D7B68">
        <w:rPr>
          <w:rFonts w:ascii="Times New Roman Bold" w:hAnsi="Times New Roman Bold"/>
          <w:kern w:val="24"/>
        </w:rPr>
        <w:t xml:space="preserve">from </w:t>
      </w:r>
      <w:r>
        <w:rPr>
          <w:b/>
        </w:rPr>
        <w:t>0</w:t>
      </w:r>
      <w:r w:rsidRPr="005D7B68">
        <w:rPr>
          <w:b/>
        </w:rPr>
        <w:t xml:space="preserve"> to </w:t>
      </w:r>
      <w:r>
        <w:rPr>
          <w:b/>
        </w:rPr>
        <w:t>5m/s.</w:t>
      </w:r>
      <w:r w:rsidRPr="005D7B68">
        <w:rPr>
          <w:b/>
        </w:rPr>
        <w:t xml:space="preserve"> </w:t>
      </w:r>
    </w:p>
    <w:p w14:paraId="41795218" w14:textId="5038DC75" w:rsidR="00642EA2" w:rsidRDefault="00642EA2" w:rsidP="00642EA2">
      <w:r>
        <w:t xml:space="preserve">Rationale: Range of wind speeds </w:t>
      </w:r>
      <w:r w:rsidR="00DC3AD9">
        <w:t>measured</w:t>
      </w:r>
      <w:r>
        <w:t xml:space="preserve"> including both sites.</w:t>
      </w:r>
    </w:p>
    <w:p w14:paraId="664F4566" w14:textId="77777777" w:rsidR="00642EA2" w:rsidRDefault="00642EA2" w:rsidP="00642EA2">
      <w:r>
        <w:t>Suggested Verification: Analysis</w:t>
      </w:r>
    </w:p>
    <w:p w14:paraId="0A263C5D" w14:textId="37D22B29" w:rsidR="00642EA2" w:rsidRDefault="004627B6" w:rsidP="00772FE5">
      <w:pPr>
        <w:pStyle w:val="Heading3"/>
      </w:pPr>
      <w:bookmarkStart w:id="44" w:name="_Toc521402934"/>
      <w:r>
        <w:t xml:space="preserve">Operational </w:t>
      </w:r>
      <w:r w:rsidR="00642EA2">
        <w:t xml:space="preserve">Environment </w:t>
      </w:r>
      <w:r w:rsidR="00DC3AD9">
        <w:t>Gravity Vectors</w:t>
      </w:r>
      <w:bookmarkEnd w:id="44"/>
    </w:p>
    <w:p w14:paraId="57E58E22" w14:textId="097B77E1" w:rsidR="00642EA2" w:rsidRPr="00DC3AD9" w:rsidRDefault="00642EA2" w:rsidP="00642EA2">
      <w:pPr>
        <w:rPr>
          <w:rFonts w:ascii="Times New Roman Bold" w:hAnsi="Times New Roman Bold"/>
          <w:kern w:val="24"/>
        </w:rPr>
      </w:pPr>
      <w:r w:rsidRPr="004C63D5">
        <w:rPr>
          <w:rFonts w:ascii="Times New Roman Bold" w:hAnsi="Times New Roman Bold"/>
          <w:kern w:val="24"/>
        </w:rPr>
        <w:t xml:space="preserve">The instrument shall </w:t>
      </w:r>
      <w:r w:rsidR="00DC3AD9">
        <w:rPr>
          <w:rFonts w:ascii="Times New Roman Bold" w:hAnsi="Times New Roman Bold"/>
          <w:kern w:val="24"/>
        </w:rPr>
        <w:t>perform to specification through the range of possible gravity vectors: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8"/>
        <w:gridCol w:w="2610"/>
      </w:tblGrid>
      <w:tr w:rsidR="00DC3AD9" w:rsidRPr="00FB268F" w14:paraId="5660BF41" w14:textId="77777777" w:rsidTr="00DC3AD9">
        <w:tc>
          <w:tcPr>
            <w:tcW w:w="7038" w:type="dxa"/>
            <w:vMerge w:val="restart"/>
            <w:shd w:val="clear" w:color="auto" w:fill="auto"/>
          </w:tcPr>
          <w:p w14:paraId="29DCD20C" w14:textId="1772DAC6" w:rsidR="00DC3AD9" w:rsidRDefault="00642EA2" w:rsidP="00642EA2">
            <w:pPr>
              <w:rPr>
                <w:b/>
                <w:iCs/>
                <w:sz w:val="22"/>
                <w:szCs w:val="22"/>
              </w:rPr>
            </w:pPr>
            <w:r w:rsidRPr="00FB268F">
              <w:rPr>
                <w:b/>
                <w:iCs/>
                <w:sz w:val="22"/>
                <w:szCs w:val="22"/>
              </w:rPr>
              <w:t>Gravity component limits</w:t>
            </w:r>
          </w:p>
          <w:p w14:paraId="2C3F8B30" w14:textId="1EF12252" w:rsidR="00DC3AD9" w:rsidRPr="00FB268F" w:rsidRDefault="00DC3AD9" w:rsidP="00642EA2">
            <w:pPr>
              <w:rPr>
                <w:b/>
                <w:iCs/>
                <w:sz w:val="22"/>
                <w:szCs w:val="22"/>
              </w:rPr>
            </w:pPr>
            <w:r>
              <w:rPr>
                <w:b/>
                <w:iCs/>
                <w:sz w:val="22"/>
                <w:szCs w:val="22"/>
              </w:rPr>
              <w:t>using Optical Support Structure Coordinate System</w:t>
            </w:r>
          </w:p>
          <w:p w14:paraId="4063143D" w14:textId="5CB2C8FF" w:rsidR="00DC3AD9" w:rsidRPr="00FB268F" w:rsidRDefault="00642EA2" w:rsidP="00642EA2">
            <w:pPr>
              <w:rPr>
                <w:b/>
                <w:iCs/>
                <w:sz w:val="22"/>
                <w:szCs w:val="22"/>
              </w:rPr>
            </w:pPr>
            <w:r>
              <w:rPr>
                <w:b/>
                <w:iCs/>
                <w:sz w:val="22"/>
                <w:szCs w:val="22"/>
              </w:rPr>
              <w:t>(</w:t>
            </w:r>
            <w:r w:rsidRPr="00FB268F">
              <w:rPr>
                <w:b/>
                <w:iCs/>
                <w:sz w:val="22"/>
                <w:szCs w:val="22"/>
              </w:rPr>
              <w:t>components vary continuously and in discrete steps)</w:t>
            </w:r>
          </w:p>
        </w:tc>
        <w:tc>
          <w:tcPr>
            <w:tcW w:w="2610" w:type="dxa"/>
          </w:tcPr>
          <w:p w14:paraId="340C4931" w14:textId="6C47755E" w:rsidR="00642EA2" w:rsidRPr="00FB268F" w:rsidRDefault="00642EA2" w:rsidP="00642EA2">
            <w:pPr>
              <w:rPr>
                <w:sz w:val="22"/>
                <w:szCs w:val="22"/>
              </w:rPr>
            </w:pPr>
            <w:r w:rsidRPr="00FB268F">
              <w:rPr>
                <w:sz w:val="22"/>
                <w:szCs w:val="22"/>
              </w:rPr>
              <w:t xml:space="preserve">X axis </w:t>
            </w:r>
            <w:r w:rsidR="00DC3AD9">
              <w:rPr>
                <w:sz w:val="22"/>
                <w:szCs w:val="22"/>
              </w:rPr>
              <w:t>+/-</w:t>
            </w:r>
            <w:r w:rsidRPr="00FB268F">
              <w:rPr>
                <w:sz w:val="22"/>
                <w:szCs w:val="22"/>
              </w:rPr>
              <w:t>1g</w:t>
            </w:r>
          </w:p>
        </w:tc>
      </w:tr>
      <w:tr w:rsidR="00DC3AD9" w:rsidRPr="00FB268F" w14:paraId="4934F41F" w14:textId="77777777" w:rsidTr="00DC3AD9">
        <w:tc>
          <w:tcPr>
            <w:tcW w:w="7038" w:type="dxa"/>
            <w:vMerge/>
            <w:shd w:val="clear" w:color="auto" w:fill="auto"/>
          </w:tcPr>
          <w:p w14:paraId="58961460" w14:textId="77777777" w:rsidR="00642EA2" w:rsidRPr="00FB268F" w:rsidRDefault="00642EA2" w:rsidP="00642EA2">
            <w:pPr>
              <w:rPr>
                <w:b/>
                <w:iCs/>
                <w:sz w:val="22"/>
                <w:szCs w:val="22"/>
              </w:rPr>
            </w:pPr>
          </w:p>
        </w:tc>
        <w:tc>
          <w:tcPr>
            <w:tcW w:w="2610" w:type="dxa"/>
          </w:tcPr>
          <w:p w14:paraId="10989912" w14:textId="0C6E91E2" w:rsidR="00642EA2" w:rsidRPr="00FB268F" w:rsidRDefault="00642EA2" w:rsidP="00642EA2">
            <w:pPr>
              <w:rPr>
                <w:sz w:val="22"/>
                <w:szCs w:val="22"/>
              </w:rPr>
            </w:pPr>
            <w:r w:rsidRPr="00FB268F">
              <w:rPr>
                <w:sz w:val="22"/>
                <w:szCs w:val="22"/>
              </w:rPr>
              <w:t xml:space="preserve">Y axis </w:t>
            </w:r>
            <w:r w:rsidR="00DC3AD9">
              <w:rPr>
                <w:sz w:val="22"/>
                <w:szCs w:val="22"/>
              </w:rPr>
              <w:t>+/-</w:t>
            </w:r>
            <w:r w:rsidRPr="00FB268F">
              <w:rPr>
                <w:sz w:val="22"/>
                <w:szCs w:val="22"/>
              </w:rPr>
              <w:t>1g</w:t>
            </w:r>
          </w:p>
        </w:tc>
      </w:tr>
      <w:tr w:rsidR="00DC3AD9" w:rsidRPr="00FB268F" w14:paraId="0D307007" w14:textId="77777777" w:rsidTr="00DC3AD9">
        <w:tc>
          <w:tcPr>
            <w:tcW w:w="7038" w:type="dxa"/>
            <w:vMerge/>
            <w:shd w:val="clear" w:color="auto" w:fill="auto"/>
          </w:tcPr>
          <w:p w14:paraId="0F862607" w14:textId="77777777" w:rsidR="00642EA2" w:rsidRPr="00FB268F" w:rsidRDefault="00642EA2" w:rsidP="00642EA2">
            <w:pPr>
              <w:rPr>
                <w:b/>
                <w:iCs/>
                <w:sz w:val="22"/>
                <w:szCs w:val="22"/>
              </w:rPr>
            </w:pPr>
          </w:p>
        </w:tc>
        <w:tc>
          <w:tcPr>
            <w:tcW w:w="2610" w:type="dxa"/>
          </w:tcPr>
          <w:p w14:paraId="286D8913" w14:textId="2C5D3858" w:rsidR="00642EA2" w:rsidRPr="00FB268F" w:rsidRDefault="00DC3AD9" w:rsidP="00642EA2">
            <w:pPr>
              <w:rPr>
                <w:sz w:val="22"/>
                <w:szCs w:val="22"/>
              </w:rPr>
            </w:pPr>
            <w:r>
              <w:rPr>
                <w:sz w:val="22"/>
                <w:szCs w:val="22"/>
              </w:rPr>
              <w:t>Z</w:t>
            </w:r>
            <w:r w:rsidR="00642EA2" w:rsidRPr="00FB268F">
              <w:rPr>
                <w:sz w:val="22"/>
                <w:szCs w:val="22"/>
              </w:rPr>
              <w:t xml:space="preserve"> axis -1g to </w:t>
            </w:r>
            <w:r w:rsidR="002425ED">
              <w:rPr>
                <w:sz w:val="22"/>
                <w:szCs w:val="22"/>
              </w:rPr>
              <w:t>1</w:t>
            </w:r>
            <w:r w:rsidR="00642EA2" w:rsidRPr="00FB268F">
              <w:rPr>
                <w:sz w:val="22"/>
                <w:szCs w:val="22"/>
              </w:rPr>
              <w:t>g</w:t>
            </w:r>
          </w:p>
        </w:tc>
      </w:tr>
    </w:tbl>
    <w:p w14:paraId="7D831476" w14:textId="704438A6" w:rsidR="00DC3AD9" w:rsidRDefault="00DC3AD9" w:rsidP="00DC3AD9">
      <w:r>
        <w:t xml:space="preserve">Rationale: The instrument </w:t>
      </w:r>
      <w:r w:rsidR="00D84ACA">
        <w:t xml:space="preserve">shall </w:t>
      </w:r>
      <w:r w:rsidR="00091AC7">
        <w:t xml:space="preserve">be </w:t>
      </w:r>
      <w:r w:rsidR="00D84ACA">
        <w:t>exposed to a range of orientations and gravity vectors during telescope operations.</w:t>
      </w:r>
    </w:p>
    <w:p w14:paraId="14AE7FEC" w14:textId="1980B89E" w:rsidR="00642EA2" w:rsidRDefault="00DC3AD9" w:rsidP="00DC3AD9">
      <w:r>
        <w:t>Suggested Verification: Analysis</w:t>
      </w:r>
      <w:r w:rsidR="002425ED">
        <w:t>, Test</w:t>
      </w:r>
    </w:p>
    <w:p w14:paraId="1C8AA018" w14:textId="1A0B5A60" w:rsidR="00642EA2" w:rsidRDefault="00B601E8" w:rsidP="00772FE5">
      <w:pPr>
        <w:pStyle w:val="Heading3"/>
      </w:pPr>
      <w:bookmarkStart w:id="45" w:name="_Toc521402935"/>
      <w:r>
        <w:t>Operational</w:t>
      </w:r>
      <w:r w:rsidR="00642EA2">
        <w:t xml:space="preserve"> Environment Vibration</w:t>
      </w:r>
      <w:bookmarkEnd w:id="45"/>
    </w:p>
    <w:p w14:paraId="0D2C8839" w14:textId="776B7BD3" w:rsidR="00642EA2" w:rsidRDefault="00642EA2" w:rsidP="00642EA2">
      <w:pPr>
        <w:rPr>
          <w:rFonts w:ascii="Times New Roman Bold" w:hAnsi="Times New Roman Bold"/>
          <w:kern w:val="24"/>
        </w:rPr>
      </w:pPr>
      <w:r w:rsidRPr="004C63D5">
        <w:rPr>
          <w:rFonts w:ascii="Times New Roman Bold" w:hAnsi="Times New Roman Bold"/>
          <w:kern w:val="24"/>
        </w:rPr>
        <w:t xml:space="preserve">The instrument </w:t>
      </w:r>
      <w:r w:rsidR="008C5E8B" w:rsidRPr="00350445">
        <w:rPr>
          <w:b/>
          <w:kern w:val="24"/>
        </w:rPr>
        <w:t xml:space="preserve">shall </w:t>
      </w:r>
      <w:r w:rsidR="008C5E8B">
        <w:rPr>
          <w:b/>
          <w:kern w:val="24"/>
        </w:rPr>
        <w:t xml:space="preserve">perform to specification </w:t>
      </w:r>
      <w:r w:rsidR="008C5E8B">
        <w:rPr>
          <w:rFonts w:ascii="Times New Roman Bold" w:hAnsi="Times New Roman Bold"/>
          <w:kern w:val="24"/>
        </w:rPr>
        <w:t>with</w:t>
      </w:r>
      <w:r w:rsidR="004134BD">
        <w:rPr>
          <w:rFonts w:ascii="Times New Roman Bold" w:hAnsi="Times New Roman Bold"/>
          <w:kern w:val="24"/>
        </w:rPr>
        <w:t>in a</w:t>
      </w:r>
      <w:r w:rsidR="008C5E8B">
        <w:rPr>
          <w:rFonts w:ascii="Times New Roman Bold" w:hAnsi="Times New Roman Bold"/>
          <w:kern w:val="24"/>
        </w:rPr>
        <w:t xml:space="preserve"> </w:t>
      </w:r>
      <w:r>
        <w:rPr>
          <w:rFonts w:ascii="Times New Roman Bold" w:hAnsi="Times New Roman Bold"/>
          <w:kern w:val="24"/>
        </w:rPr>
        <w:t>vibration</w:t>
      </w:r>
      <w:r w:rsidR="004134BD">
        <w:rPr>
          <w:rFonts w:ascii="Times New Roman Bold" w:hAnsi="Times New Roman Bold"/>
          <w:kern w:val="24"/>
        </w:rPr>
        <w:t xml:space="preserve"> environment to be defined during the early Design Phase. </w:t>
      </w:r>
    </w:p>
    <w:p w14:paraId="27BB4B97" w14:textId="043E3B35" w:rsidR="004134BD" w:rsidRDefault="00642EA2" w:rsidP="004134BD">
      <w:r>
        <w:t xml:space="preserve">Rationale: </w:t>
      </w:r>
      <w:r w:rsidR="004134BD">
        <w:t>The Gemini telescopes are not a vibration free environment. It is a complex problem to directly quantify the range of vibrations that an instrument may experience. To address vibration issues, during the early design stages of ISS-mounted instruments, Gemini mechanical engineers will work closely with the instrument build team to provide information and access to Gemini vibration and FEA data, analysis and reports. The end goal will be to determine the vibration constraints for the instrument.</w:t>
      </w:r>
    </w:p>
    <w:p w14:paraId="0838C57F" w14:textId="10967D86" w:rsidR="004134BD" w:rsidRPr="004134BD" w:rsidRDefault="00642EA2" w:rsidP="008C5E8B">
      <w:r>
        <w:t xml:space="preserve">Suggested Verification: </w:t>
      </w:r>
      <w:r w:rsidR="004134BD">
        <w:t>Test</w:t>
      </w:r>
    </w:p>
    <w:p w14:paraId="6340A92C" w14:textId="52FC146E" w:rsidR="007C4FD4" w:rsidRDefault="007C4FD4" w:rsidP="00B601E8"/>
    <w:p w14:paraId="4777EFDE" w14:textId="6AB6A372" w:rsidR="00B601E8" w:rsidRDefault="00B601E8" w:rsidP="00772FE5">
      <w:pPr>
        <w:pStyle w:val="Heading2"/>
      </w:pPr>
      <w:bookmarkStart w:id="46" w:name="_Toc521402936"/>
      <w:r>
        <w:t>Environmental Sensors</w:t>
      </w:r>
      <w:bookmarkEnd w:id="46"/>
    </w:p>
    <w:p w14:paraId="21E7D7B2" w14:textId="77777777" w:rsidR="00B601E8" w:rsidRDefault="00B601E8" w:rsidP="00772FE5">
      <w:pPr>
        <w:pStyle w:val="Heading3"/>
      </w:pPr>
      <w:bookmarkStart w:id="47" w:name="_Toc319840450"/>
      <w:bookmarkStart w:id="48" w:name="_Toc521402937"/>
      <w:r>
        <w:t>Transport Sensors</w:t>
      </w:r>
      <w:bookmarkEnd w:id="47"/>
      <w:bookmarkEnd w:id="48"/>
    </w:p>
    <w:p w14:paraId="564A901E" w14:textId="77777777" w:rsidR="00B601E8" w:rsidRPr="00DD5E86" w:rsidRDefault="00B601E8" w:rsidP="00B601E8">
      <w:pPr>
        <w:rPr>
          <w:b/>
        </w:rPr>
      </w:pPr>
      <w:r w:rsidRPr="00DD5E86">
        <w:rPr>
          <w:b/>
        </w:rPr>
        <w:t>The instrument shall have sensors sufficient to characterize and monitor the transport environment experienced. These may include orientation and vibration sensors as deemed necessary.</w:t>
      </w:r>
    </w:p>
    <w:p w14:paraId="0587C18B" w14:textId="77777777" w:rsidR="00B601E8" w:rsidRDefault="00B601E8" w:rsidP="00B601E8">
      <w:r>
        <w:t>Rationale: Upon delivery, the instrument sensor data will be reviewed to see if any out of tolerance conditions were experienced, and to perform additional actions if warranted.</w:t>
      </w:r>
    </w:p>
    <w:p w14:paraId="73AAEF8B" w14:textId="0F4750A7" w:rsidR="00B601E8" w:rsidRDefault="00B601E8" w:rsidP="002A04FD">
      <w:r>
        <w:t xml:space="preserve">Suggested Verification: </w:t>
      </w:r>
      <w:r w:rsidR="002115C3">
        <w:t>Analysis</w:t>
      </w:r>
      <w:r>
        <w:t xml:space="preserve"> </w:t>
      </w:r>
    </w:p>
    <w:p w14:paraId="46C61378" w14:textId="513F5E1A" w:rsidR="006743D2" w:rsidRDefault="006743D2" w:rsidP="00772FE5">
      <w:pPr>
        <w:pStyle w:val="Heading3"/>
      </w:pPr>
      <w:bookmarkStart w:id="49" w:name="h.206ipza" w:colFirst="0" w:colLast="0"/>
      <w:bookmarkStart w:id="50" w:name="_Toc319840453"/>
      <w:bookmarkStart w:id="51" w:name="_Toc521402938"/>
      <w:bookmarkEnd w:id="49"/>
      <w:r>
        <w:t>Instrument Environmental Sensors</w:t>
      </w:r>
      <w:bookmarkEnd w:id="50"/>
      <w:bookmarkEnd w:id="51"/>
    </w:p>
    <w:p w14:paraId="37E5B338" w14:textId="67A89576" w:rsidR="006743D2" w:rsidRPr="00DD5E86" w:rsidRDefault="006743D2" w:rsidP="006743D2">
      <w:pPr>
        <w:rPr>
          <w:b/>
        </w:rPr>
      </w:pPr>
      <w:r w:rsidRPr="00DD5E86">
        <w:rPr>
          <w:b/>
        </w:rPr>
        <w:t xml:space="preserve">The instrument shall have sensors sufficient to characterize and monitor the </w:t>
      </w:r>
      <w:r w:rsidR="00957BB7">
        <w:rPr>
          <w:b/>
        </w:rPr>
        <w:t xml:space="preserve">instrument </w:t>
      </w:r>
      <w:r w:rsidRPr="00DD5E86">
        <w:rPr>
          <w:b/>
        </w:rPr>
        <w:t>internal environment. These may include temperature, pressure, humidity, vibration as deemed necessary.</w:t>
      </w:r>
    </w:p>
    <w:p w14:paraId="02192FE8" w14:textId="77777777" w:rsidR="006743D2" w:rsidRDefault="006743D2" w:rsidP="006743D2">
      <w:r>
        <w:lastRenderedPageBreak/>
        <w:t>Rationale: Continuous awareness of the instrument internal environment is important for instrument safety.</w:t>
      </w:r>
    </w:p>
    <w:p w14:paraId="1B4F927A" w14:textId="45551E36" w:rsidR="006743D2" w:rsidRDefault="006743D2" w:rsidP="006743D2">
      <w:r>
        <w:t xml:space="preserve">Suggested Verification: </w:t>
      </w:r>
      <w:r w:rsidR="002425ED">
        <w:t>Inspection, Test</w:t>
      </w:r>
    </w:p>
    <w:p w14:paraId="56B318D4" w14:textId="0709DF85" w:rsidR="006743D2" w:rsidRDefault="006743D2" w:rsidP="00772FE5">
      <w:pPr>
        <w:pStyle w:val="Heading3"/>
      </w:pPr>
      <w:bookmarkStart w:id="52" w:name="h.o3u9wtvc59z" w:colFirst="0" w:colLast="0"/>
      <w:bookmarkStart w:id="53" w:name="_Toc319840454"/>
      <w:bookmarkStart w:id="54" w:name="_Toc521402939"/>
      <w:bookmarkEnd w:id="52"/>
      <w:r>
        <w:t>Instrument Service Sensors</w:t>
      </w:r>
      <w:bookmarkEnd w:id="53"/>
      <w:bookmarkEnd w:id="54"/>
    </w:p>
    <w:p w14:paraId="2FCC6AF0" w14:textId="497ABD0A" w:rsidR="006743D2" w:rsidRPr="00DD5E86" w:rsidRDefault="006743D2" w:rsidP="006743D2">
      <w:pPr>
        <w:rPr>
          <w:b/>
        </w:rPr>
      </w:pPr>
      <w:r w:rsidRPr="00DD5E86">
        <w:rPr>
          <w:b/>
        </w:rPr>
        <w:t xml:space="preserve">The instrument shall have sensors sufficient to monitor </w:t>
      </w:r>
      <w:r w:rsidR="00957BB7">
        <w:rPr>
          <w:b/>
        </w:rPr>
        <w:t xml:space="preserve">instrument </w:t>
      </w:r>
      <w:r w:rsidRPr="00DD5E86">
        <w:rPr>
          <w:b/>
        </w:rPr>
        <w:t xml:space="preserve">systems services and perform diagnostics. These may include </w:t>
      </w:r>
      <w:r>
        <w:rPr>
          <w:b/>
        </w:rPr>
        <w:t xml:space="preserve">temperature, pressure, leaks, and </w:t>
      </w:r>
      <w:r w:rsidRPr="00DD5E86">
        <w:rPr>
          <w:b/>
        </w:rPr>
        <w:t>flow rate sensors as deemed necessary.</w:t>
      </w:r>
    </w:p>
    <w:p w14:paraId="502F3E92" w14:textId="74A352C5" w:rsidR="006743D2" w:rsidRDefault="006743D2" w:rsidP="006743D2">
      <w:r>
        <w:t xml:space="preserve">Rationale: Continuous awareness of the instrument </w:t>
      </w:r>
      <w:r w:rsidR="003F2EF9">
        <w:t xml:space="preserve">service usage </w:t>
      </w:r>
      <w:r>
        <w:t>is important for instrument safety.</w:t>
      </w:r>
    </w:p>
    <w:p w14:paraId="3F804885" w14:textId="6D74CA31" w:rsidR="006743D2" w:rsidRDefault="006743D2" w:rsidP="006743D2">
      <w:r>
        <w:t xml:space="preserve">Suggested Verification: </w:t>
      </w:r>
      <w:r w:rsidR="002425ED">
        <w:t>Inspection, Test</w:t>
      </w:r>
    </w:p>
    <w:p w14:paraId="2A5D4FB3" w14:textId="77777777" w:rsidR="006743D2" w:rsidRDefault="006743D2" w:rsidP="002A04FD"/>
    <w:p w14:paraId="1A126925" w14:textId="77777777" w:rsidR="00013F3E" w:rsidRDefault="00013F3E" w:rsidP="00013F3E"/>
    <w:p w14:paraId="379766EB" w14:textId="1C5EE485" w:rsidR="001A4700" w:rsidRPr="00E578AE" w:rsidRDefault="001A4700" w:rsidP="001A4700"/>
    <w:p w14:paraId="46F16D31" w14:textId="77777777" w:rsidR="001A4700" w:rsidRPr="00E578AE" w:rsidRDefault="001A4700" w:rsidP="001A4700"/>
    <w:p w14:paraId="55A522BE" w14:textId="5DF0AB03" w:rsidR="001940AC" w:rsidRDefault="0067104D" w:rsidP="00713BBB">
      <w:pPr>
        <w:pStyle w:val="EngDMTHeading1"/>
        <w:numPr>
          <w:ilvl w:val="0"/>
          <w:numId w:val="0"/>
        </w:numPr>
      </w:pPr>
      <w:r>
        <w:br w:type="page"/>
      </w:r>
      <w:r>
        <w:lastRenderedPageBreak/>
        <w:t xml:space="preserve"> </w:t>
      </w:r>
      <w:bookmarkStart w:id="55" w:name="_Toc521402940"/>
      <w:r w:rsidR="001940AC">
        <w:t xml:space="preserve">Appendix </w:t>
      </w:r>
      <w:r w:rsidR="00772FE5">
        <w:t>A</w:t>
      </w:r>
      <w:r w:rsidR="001940AC">
        <w:t xml:space="preserve">: </w:t>
      </w:r>
      <w:r w:rsidR="00713BBB">
        <w:t xml:space="preserve">Original </w:t>
      </w:r>
      <w:r w:rsidR="001940AC">
        <w:t>Ambient Air Temperature Data</w:t>
      </w:r>
      <w:r w:rsidR="00713BBB">
        <w:t xml:space="preserve"> from 1990’s</w:t>
      </w:r>
      <w:bookmarkEnd w:id="55"/>
    </w:p>
    <w:p w14:paraId="51EE9316" w14:textId="77777777" w:rsidR="0095766D" w:rsidRPr="0095766D" w:rsidRDefault="0095766D" w:rsidP="0095766D"/>
    <w:p w14:paraId="1F5B5F7A" w14:textId="77777777" w:rsidR="00E92344" w:rsidRDefault="00762FB0" w:rsidP="00E92344">
      <w:pPr>
        <w:keepNext/>
      </w:pPr>
      <w:r>
        <w:rPr>
          <w:noProof/>
        </w:rPr>
        <w:drawing>
          <wp:inline distT="0" distB="0" distL="0" distR="0" wp14:anchorId="48C58FA6" wp14:editId="2A488A5A">
            <wp:extent cx="2998120" cy="3141552"/>
            <wp:effectExtent l="0" t="0" r="0" b="8255"/>
            <wp:docPr id="8" name="Picture 8" descr="Macintosh HD:Users:mclose:Pictures:MK_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close:Pictures:MK_AA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8495" cy="31419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BF05BEA" w14:textId="77777777" w:rsidR="00E92344" w:rsidRDefault="00E92344" w:rsidP="00E92344">
      <w:pPr>
        <w:keepNext/>
      </w:pPr>
    </w:p>
    <w:p w14:paraId="5378B0F6" w14:textId="54C8330D" w:rsidR="001940AC" w:rsidRDefault="00762FB0" w:rsidP="001940AC">
      <w:r>
        <w:rPr>
          <w:noProof/>
        </w:rPr>
        <w:drawing>
          <wp:inline distT="0" distB="0" distL="0" distR="0" wp14:anchorId="52FEB539" wp14:editId="5274242E">
            <wp:extent cx="3342445" cy="3771900"/>
            <wp:effectExtent l="0" t="0" r="10795" b="0"/>
            <wp:docPr id="9" name="Picture 9" descr="Macintosh HD:Users:mclose:Pictures:MK_AA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close:Pictures:MK_AAT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052" cy="3772585"/>
                    </a:xfrm>
                    <a:prstGeom prst="rect">
                      <a:avLst/>
                    </a:prstGeom>
                    <a:noFill/>
                    <a:ln>
                      <a:noFill/>
                    </a:ln>
                  </pic:spPr>
                </pic:pic>
              </a:graphicData>
            </a:graphic>
          </wp:inline>
        </w:drawing>
      </w:r>
    </w:p>
    <w:p w14:paraId="72D515B6" w14:textId="77777777" w:rsidR="0095766D" w:rsidRDefault="0095766D" w:rsidP="001940AC"/>
    <w:p w14:paraId="0B701EF5" w14:textId="77777777" w:rsidR="0095766D" w:rsidRDefault="0095766D" w:rsidP="001940AC"/>
    <w:p w14:paraId="5402F5E3" w14:textId="1DBD2910" w:rsidR="00762FB0" w:rsidRDefault="00762FB0" w:rsidP="001940AC">
      <w:r>
        <w:rPr>
          <w:noProof/>
        </w:rPr>
        <w:lastRenderedPageBreak/>
        <w:drawing>
          <wp:inline distT="0" distB="0" distL="0" distR="0" wp14:anchorId="63ECBAFA" wp14:editId="11530731">
            <wp:extent cx="3519805" cy="3519805"/>
            <wp:effectExtent l="0" t="0" r="10795" b="10795"/>
            <wp:docPr id="11" name="Picture 11" descr="Macintosh HD:Users:mclose:Pictures:CP_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close:Pictures:CP_AA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394" cy="3520394"/>
                    </a:xfrm>
                    <a:prstGeom prst="rect">
                      <a:avLst/>
                    </a:prstGeom>
                    <a:noFill/>
                    <a:ln>
                      <a:noFill/>
                    </a:ln>
                  </pic:spPr>
                </pic:pic>
              </a:graphicData>
            </a:graphic>
          </wp:inline>
        </w:drawing>
      </w:r>
    </w:p>
    <w:p w14:paraId="0BACEAD4" w14:textId="0C18FA43" w:rsidR="00762FB0" w:rsidRDefault="00762FB0" w:rsidP="001940AC">
      <w:r>
        <w:rPr>
          <w:noProof/>
        </w:rPr>
        <w:drawing>
          <wp:inline distT="0" distB="0" distL="0" distR="0" wp14:anchorId="354594D6" wp14:editId="5C037BC8">
            <wp:extent cx="3663137" cy="3647415"/>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_AAT_2.png"/>
                    <pic:cNvPicPr/>
                  </pic:nvPicPr>
                  <pic:blipFill>
                    <a:blip r:embed="rId23">
                      <a:extLst>
                        <a:ext uri="{28A0092B-C50C-407E-A947-70E740481C1C}">
                          <a14:useLocalDpi xmlns:a14="http://schemas.microsoft.com/office/drawing/2010/main" val="0"/>
                        </a:ext>
                      </a:extLst>
                    </a:blip>
                    <a:stretch>
                      <a:fillRect/>
                    </a:stretch>
                  </pic:blipFill>
                  <pic:spPr>
                    <a:xfrm>
                      <a:off x="0" y="0"/>
                      <a:ext cx="3663306" cy="3647584"/>
                    </a:xfrm>
                    <a:prstGeom prst="rect">
                      <a:avLst/>
                    </a:prstGeom>
                  </pic:spPr>
                </pic:pic>
              </a:graphicData>
            </a:graphic>
          </wp:inline>
        </w:drawing>
      </w:r>
    </w:p>
    <w:p w14:paraId="0CB09821" w14:textId="77777777" w:rsidR="00762FB0" w:rsidRDefault="00762FB0" w:rsidP="001940AC"/>
    <w:p w14:paraId="6846777D" w14:textId="2F1CAB29" w:rsidR="00762FB0" w:rsidRDefault="00762FB0" w:rsidP="001940AC">
      <w:r>
        <w:rPr>
          <w:noProof/>
        </w:rPr>
        <w:lastRenderedPageBreak/>
        <w:drawing>
          <wp:inline distT="0" distB="0" distL="0" distR="0" wp14:anchorId="1E301FD0" wp14:editId="539D26EA">
            <wp:extent cx="3596210" cy="2628900"/>
            <wp:effectExtent l="0" t="0" r="1079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_AAT_3.png"/>
                    <pic:cNvPicPr/>
                  </pic:nvPicPr>
                  <pic:blipFill>
                    <a:blip r:embed="rId24">
                      <a:extLst>
                        <a:ext uri="{28A0092B-C50C-407E-A947-70E740481C1C}">
                          <a14:useLocalDpi xmlns:a14="http://schemas.microsoft.com/office/drawing/2010/main" val="0"/>
                        </a:ext>
                      </a:extLst>
                    </a:blip>
                    <a:stretch>
                      <a:fillRect/>
                    </a:stretch>
                  </pic:blipFill>
                  <pic:spPr>
                    <a:xfrm>
                      <a:off x="0" y="0"/>
                      <a:ext cx="3596645" cy="2629218"/>
                    </a:xfrm>
                    <a:prstGeom prst="rect">
                      <a:avLst/>
                    </a:prstGeom>
                  </pic:spPr>
                </pic:pic>
              </a:graphicData>
            </a:graphic>
          </wp:inline>
        </w:drawing>
      </w:r>
    </w:p>
    <w:p w14:paraId="3550652E" w14:textId="79DF072D" w:rsidR="00762FB0" w:rsidRDefault="00762FB0" w:rsidP="001940AC">
      <w:r>
        <w:rPr>
          <w:noProof/>
        </w:rPr>
        <w:drawing>
          <wp:inline distT="0" distB="0" distL="0" distR="0" wp14:anchorId="55C68F79" wp14:editId="4CAD8916">
            <wp:extent cx="3519805" cy="2561932"/>
            <wp:effectExtent l="0" t="0" r="1079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_AAT_4.png"/>
                    <pic:cNvPicPr/>
                  </pic:nvPicPr>
                  <pic:blipFill>
                    <a:blip r:embed="rId25">
                      <a:extLst>
                        <a:ext uri="{28A0092B-C50C-407E-A947-70E740481C1C}">
                          <a14:useLocalDpi xmlns:a14="http://schemas.microsoft.com/office/drawing/2010/main" val="0"/>
                        </a:ext>
                      </a:extLst>
                    </a:blip>
                    <a:stretch>
                      <a:fillRect/>
                    </a:stretch>
                  </pic:blipFill>
                  <pic:spPr>
                    <a:xfrm>
                      <a:off x="0" y="0"/>
                      <a:ext cx="3519805" cy="2561932"/>
                    </a:xfrm>
                    <a:prstGeom prst="rect">
                      <a:avLst/>
                    </a:prstGeom>
                  </pic:spPr>
                </pic:pic>
              </a:graphicData>
            </a:graphic>
          </wp:inline>
        </w:drawing>
      </w:r>
    </w:p>
    <w:p w14:paraId="21AA8180" w14:textId="477328CC" w:rsidR="00762FB0" w:rsidRDefault="00762FB0" w:rsidP="001940AC">
      <w:r>
        <w:rPr>
          <w:noProof/>
        </w:rPr>
        <w:drawing>
          <wp:inline distT="0" distB="0" distL="0" distR="0" wp14:anchorId="60994B44" wp14:editId="269ECDF8">
            <wp:extent cx="3519805" cy="2595567"/>
            <wp:effectExtent l="0" t="0" r="1079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_AAT_5.png"/>
                    <pic:cNvPicPr/>
                  </pic:nvPicPr>
                  <pic:blipFill>
                    <a:blip r:embed="rId26">
                      <a:extLst>
                        <a:ext uri="{28A0092B-C50C-407E-A947-70E740481C1C}">
                          <a14:useLocalDpi xmlns:a14="http://schemas.microsoft.com/office/drawing/2010/main" val="0"/>
                        </a:ext>
                      </a:extLst>
                    </a:blip>
                    <a:stretch>
                      <a:fillRect/>
                    </a:stretch>
                  </pic:blipFill>
                  <pic:spPr>
                    <a:xfrm>
                      <a:off x="0" y="0"/>
                      <a:ext cx="3519805" cy="2595567"/>
                    </a:xfrm>
                    <a:prstGeom prst="rect">
                      <a:avLst/>
                    </a:prstGeom>
                  </pic:spPr>
                </pic:pic>
              </a:graphicData>
            </a:graphic>
          </wp:inline>
        </w:drawing>
      </w:r>
    </w:p>
    <w:p w14:paraId="5183C6EC" w14:textId="77777777" w:rsidR="00762FB0" w:rsidRDefault="00762FB0" w:rsidP="001940AC"/>
    <w:p w14:paraId="3B1225D6" w14:textId="27649EBF" w:rsidR="008C040B" w:rsidRPr="001940AC" w:rsidRDefault="008C040B" w:rsidP="001940AC"/>
    <w:sectPr w:rsidR="008C040B" w:rsidRPr="001940AC" w:rsidSect="003344D9">
      <w:pgSz w:w="12240" w:h="15840" w:code="1"/>
      <w:pgMar w:top="1440" w:right="1440" w:bottom="1440" w:left="1440" w:header="720" w:footer="1008"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8BD04" w14:textId="77777777" w:rsidR="00684C0F" w:rsidRDefault="00684C0F">
      <w:r>
        <w:separator/>
      </w:r>
    </w:p>
  </w:endnote>
  <w:endnote w:type="continuationSeparator" w:id="0">
    <w:p w14:paraId="25936997" w14:textId="77777777" w:rsidR="00684C0F" w:rsidRDefault="0068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Times New Roman Bold Italic">
    <w:altName w:val="Times New Roman Bold"/>
    <w:panose1 w:val="020207030605050903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tima">
    <w:altName w:val="Bell MT"/>
    <w:panose1 w:val="0200050306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C025" w14:textId="77777777" w:rsidR="00DC3AD9" w:rsidRDefault="00DC3AD9" w:rsidP="00B26987">
    <w:pPr>
      <w:pStyle w:val="Footer"/>
      <w:framePr w:wrap="around" w:vAnchor="text" w:hAnchor="margin" w:xAlign="right" w:y="1"/>
      <w:rPr>
        <w:rStyle w:val="PageNumber"/>
        <w:noProof w:val="0"/>
        <w:sz w:val="24"/>
      </w:rPr>
    </w:pPr>
    <w:r>
      <w:rPr>
        <w:rStyle w:val="PageNumber"/>
      </w:rPr>
      <w:fldChar w:fldCharType="begin"/>
    </w:r>
    <w:r>
      <w:rPr>
        <w:rStyle w:val="PageNumber"/>
      </w:rPr>
      <w:instrText xml:space="preserve">PAGE  </w:instrText>
    </w:r>
    <w:r>
      <w:rPr>
        <w:rStyle w:val="PageNumber"/>
      </w:rPr>
      <w:fldChar w:fldCharType="end"/>
    </w:r>
  </w:p>
  <w:p w14:paraId="53A02CEC" w14:textId="77777777" w:rsidR="00DC3AD9" w:rsidRDefault="00DC3AD9" w:rsidP="001F06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838267525"/>
      <w:docPartObj>
        <w:docPartGallery w:val="Page Numbers (Top of Page)"/>
        <w:docPartUnique/>
      </w:docPartObj>
    </w:sdtPr>
    <w:sdtEndPr/>
    <w:sdtContent>
      <w:p w14:paraId="62DE2B40" w14:textId="0C9B2FA6" w:rsidR="00DC3AD9" w:rsidRPr="00E70FAE" w:rsidRDefault="00DC3AD9" w:rsidP="00E10D5F">
        <w:pPr>
          <w:pStyle w:val="Footer"/>
          <w:pBdr>
            <w:top w:val="single" w:sz="4" w:space="1" w:color="auto"/>
          </w:pBdr>
          <w:tabs>
            <w:tab w:val="clear" w:pos="9000"/>
            <w:tab w:val="right" w:pos="9360"/>
          </w:tabs>
          <w:rPr>
            <w:sz w:val="16"/>
            <w:szCs w:val="16"/>
          </w:rPr>
        </w:pPr>
        <w:r w:rsidRPr="00E70FAE">
          <w:rPr>
            <w:i/>
          </w:rPr>
          <w:fldChar w:fldCharType="begin"/>
        </w:r>
        <w:r w:rsidRPr="00E70FAE">
          <w:rPr>
            <w:i/>
          </w:rPr>
          <w:instrText xml:space="preserve"> FILENAME </w:instrText>
        </w:r>
        <w:r w:rsidRPr="00E70FAE">
          <w:rPr>
            <w:i/>
          </w:rPr>
          <w:fldChar w:fldCharType="separate"/>
        </w:r>
        <w:r w:rsidR="00E70FAE" w:rsidRPr="00E70FAE">
          <w:rPr>
            <w:i/>
          </w:rPr>
          <w:t>ICD 1.9/5.0 Science and Facility Instruments to Transport, Observatory and Operational Environments</w:t>
        </w:r>
        <w:r w:rsidRPr="00E70FAE">
          <w:t xml:space="preserve"> </w:t>
        </w:r>
        <w:r w:rsidRPr="00E70FAE">
          <w:fldChar w:fldCharType="end"/>
        </w:r>
        <w:r w:rsidRPr="00E70FAE">
          <w:rPr>
            <w:sz w:val="16"/>
            <w:szCs w:val="16"/>
          </w:rPr>
          <w:tab/>
          <w:t xml:space="preserve">Page </w:t>
        </w:r>
        <w:r w:rsidRPr="00E70FAE">
          <w:rPr>
            <w:sz w:val="16"/>
            <w:szCs w:val="16"/>
          </w:rPr>
          <w:fldChar w:fldCharType="begin"/>
        </w:r>
        <w:r w:rsidRPr="00E70FAE">
          <w:rPr>
            <w:sz w:val="16"/>
            <w:szCs w:val="16"/>
          </w:rPr>
          <w:instrText xml:space="preserve"> PAGE </w:instrText>
        </w:r>
        <w:r w:rsidRPr="00E70FAE">
          <w:rPr>
            <w:sz w:val="16"/>
            <w:szCs w:val="16"/>
          </w:rPr>
          <w:fldChar w:fldCharType="separate"/>
        </w:r>
        <w:r w:rsidR="006B07EB">
          <w:rPr>
            <w:sz w:val="16"/>
            <w:szCs w:val="16"/>
          </w:rPr>
          <w:t>3</w:t>
        </w:r>
        <w:r w:rsidRPr="00E70FAE">
          <w:rPr>
            <w:sz w:val="16"/>
            <w:szCs w:val="16"/>
          </w:rPr>
          <w:fldChar w:fldCharType="end"/>
        </w:r>
        <w:r w:rsidRPr="00E70FAE">
          <w:rPr>
            <w:sz w:val="16"/>
            <w:szCs w:val="16"/>
          </w:rPr>
          <w:t xml:space="preserve"> of </w:t>
        </w:r>
        <w:r w:rsidRPr="00E70FAE">
          <w:rPr>
            <w:sz w:val="16"/>
            <w:szCs w:val="16"/>
          </w:rPr>
          <w:fldChar w:fldCharType="begin"/>
        </w:r>
        <w:r w:rsidRPr="00E70FAE">
          <w:rPr>
            <w:sz w:val="16"/>
            <w:szCs w:val="16"/>
          </w:rPr>
          <w:instrText xml:space="preserve"> NUMPAGES  </w:instrText>
        </w:r>
        <w:r w:rsidRPr="00E70FAE">
          <w:rPr>
            <w:sz w:val="16"/>
            <w:szCs w:val="16"/>
          </w:rPr>
          <w:fldChar w:fldCharType="separate"/>
        </w:r>
        <w:r w:rsidR="006B07EB">
          <w:rPr>
            <w:sz w:val="16"/>
            <w:szCs w:val="16"/>
          </w:rPr>
          <w:t>15</w:t>
        </w:r>
        <w:r w:rsidRPr="00E70FAE">
          <w:rPr>
            <w:sz w:val="16"/>
            <w:szCs w:val="16"/>
          </w:rPr>
          <w:fldChar w:fldCharType="end"/>
        </w:r>
      </w:p>
    </w:sdtContent>
  </w:sdt>
  <w:p w14:paraId="002E2AB1" w14:textId="77777777" w:rsidR="00DC3AD9" w:rsidRPr="001F0679" w:rsidRDefault="00DC3AD9" w:rsidP="00E10D5F">
    <w:pPr>
      <w:pStyle w:val="Footer"/>
      <w:ind w:right="36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4C4DE" w14:textId="77777777" w:rsidR="00684C0F" w:rsidRDefault="00684C0F">
      <w:r>
        <w:separator/>
      </w:r>
    </w:p>
  </w:footnote>
  <w:footnote w:type="continuationSeparator" w:id="0">
    <w:p w14:paraId="69A5A4AA" w14:textId="77777777" w:rsidR="00684C0F" w:rsidRDefault="00684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70B37" w14:textId="77777777" w:rsidR="00DC3AD9" w:rsidRDefault="00684C0F">
    <w:pPr>
      <w:jc w:val="center"/>
    </w:pPr>
    <w:r>
      <w:rPr>
        <w:noProof/>
      </w:rPr>
      <w:pict w14:anchorId="2865F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Wrtmk" style="position:absolute;left:0;text-align:left;margin-left:0;margin-top:0;width:467.85pt;height:334.25pt;z-index:-251657216;mso-wrap-edited:f;mso-width-percent:0;mso-height-percent:0;mso-position-horizontal:center;mso-position-horizontal-relative:margin;mso-position-vertical:center;mso-position-vertical-relative:margin;mso-width-percent:0;mso-height-percent:0" wrapcoords="16823 0 9519 242 7926 387 7996 774 7476 1065 6161 2227 5538 3099 5157 3874 4880 4649 4776 5424 3565 6102 3565 6973 3392 7070 2907 7603 2734 7942 2630 8330 2665 8765 3115 9250 3323 10073 3323 10848 2838 11235 2838 11526 3253 11720 3323 13027 3392 13124 3807 13173 3807 13947 -34 14480 -34 14722 2665 16224 2803 16272 3773 16999 3807 18984 6057 19323 8411 19372 9796 20147 8342 20921 7649 21212 7269 21406 7303 21503 7684 21503 9034 20921 10973 20728 10869 20147 11076 20098 12738 19420 14849 19323 16338 19033 16442 17822 17446 17483 17446 17144 16338 17047 16442 13947 16719 13173 17238 12737 17238 12591 16926 12349 17480 11671 17653 11526 17619 11284 17100 10848 17169 10073 17100 8523 17965 8378 17965 8184 17030 7748 16892 6973 17480 6441 17480 6247 16719 6199 21600 5617 21600 5424 16476 5375 17100 4649 17100 774 17861 726 17861 484 17100 0 16823 0">
          <v:imagedata r:id="rId1" o:title="Wrtm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FCFC7" w14:textId="0A24E087" w:rsidR="00DC3AD9" w:rsidRDefault="00DC3AD9">
    <w:pPr>
      <w:pStyle w:val="Header"/>
      <w:jc w:val="right"/>
    </w:pPr>
  </w:p>
  <w:p w14:paraId="6142DB4F" w14:textId="77777777" w:rsidR="00DC3AD9" w:rsidRDefault="00DC3A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E011E" w14:textId="77777777" w:rsidR="00DC3AD9" w:rsidRDefault="00684C0F">
    <w:pPr>
      <w:pStyle w:val="Header"/>
    </w:pPr>
    <w:r>
      <w:rPr>
        <w:noProof/>
      </w:rPr>
      <w:pict w14:anchorId="26C02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rtmk" style="position:absolute;margin-left:0;margin-top:0;width:467.85pt;height:334.25pt;z-index:-251656192;mso-wrap-edited:f;mso-width-percent:0;mso-height-percent:0;mso-position-horizontal:center;mso-position-horizontal-relative:margin;mso-position-vertical:center;mso-position-vertical-relative:margin;mso-width-percent:0;mso-height-percent:0" wrapcoords="16823 0 9519 242 7926 387 7996 774 7476 1065 6161 2227 5538 3099 5157 3874 4880 4649 4776 5424 3565 6102 3565 6973 3392 7070 2907 7603 2734 7942 2630 8330 2665 8765 3115 9250 3323 10073 3323 10848 2838 11235 2838 11526 3253 11720 3323 13027 3392 13124 3807 13173 3807 13947 -34 14480 -34 14722 2665 16224 2803 16272 3773 16999 3807 18984 6057 19323 8411 19372 9796 20147 8342 20921 7649 21212 7269 21406 7303 21503 7684 21503 9034 20921 10973 20728 10869 20147 11076 20098 12738 19420 14849 19323 16338 19033 16442 17822 17446 17483 17446 17144 16338 17047 16442 13947 16719 13173 17238 12737 17238 12591 16926 12349 17480 11671 17653 11526 17619 11284 17100 10848 17169 10073 17100 8523 17965 8378 17965 8184 17030 7748 16892 6973 17480 6441 17480 6247 16719 6199 21600 5617 21600 5424 16476 5375 17100 4649 17100 774 17861 726 17861 484 17100 0 16823 0">
          <v:imagedata r:id="rId1" o:title="Wrtm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6AE"/>
    <w:multiLevelType w:val="hybridMultilevel"/>
    <w:tmpl w:val="1D2C9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44618"/>
    <w:multiLevelType w:val="multilevel"/>
    <w:tmpl w:val="A366F7FE"/>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2"/>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9EF43B4"/>
    <w:multiLevelType w:val="multilevel"/>
    <w:tmpl w:val="3BC68544"/>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C3B5302"/>
    <w:multiLevelType w:val="multilevel"/>
    <w:tmpl w:val="685AB7A8"/>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2.%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D110242"/>
    <w:multiLevelType w:val="multilevel"/>
    <w:tmpl w:val="772407CC"/>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1.%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DBC1AC2"/>
    <w:multiLevelType w:val="multilevel"/>
    <w:tmpl w:val="BA3C20D0"/>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1.%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AC76806"/>
    <w:multiLevelType w:val="multilevel"/>
    <w:tmpl w:val="C7CC59CC"/>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1.%2"/>
      <w:lvlJc w:val="left"/>
      <w:pPr>
        <w:tabs>
          <w:tab w:val="num" w:pos="936"/>
        </w:tabs>
        <w:ind w:left="936" w:hanging="576"/>
      </w:pPr>
      <w:rPr>
        <w:rFonts w:ascii="Times New Roman" w:hAnsi="Times New Roman" w:cs="Times New Roman" w:hint="default"/>
        <w:sz w:val="28"/>
        <w:szCs w:val="28"/>
      </w:rPr>
    </w:lvl>
    <w:lvl w:ilvl="2">
      <w:start w:val="1"/>
      <w:numFmt w:val="decimal"/>
      <w:lvlText w:val="ENV.3.%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D9059B1"/>
    <w:multiLevelType w:val="multilevel"/>
    <w:tmpl w:val="5CD858BC"/>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2"/>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D9B07BA"/>
    <w:multiLevelType w:val="multilevel"/>
    <w:tmpl w:val="96C0B4BE"/>
    <w:lvl w:ilvl="0">
      <w:start w:val="1"/>
      <w:numFmt w:val="decimal"/>
      <w:lvlText w:val="%1"/>
      <w:lvlJc w:val="left"/>
      <w:pPr>
        <w:tabs>
          <w:tab w:val="num" w:pos="432"/>
        </w:tabs>
        <w:ind w:left="432" w:hanging="432"/>
      </w:pPr>
      <w:rPr>
        <w:rFonts w:hint="default"/>
        <w:b w:val="0"/>
        <w:i/>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EngDMT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0D07296"/>
    <w:multiLevelType w:val="multilevel"/>
    <w:tmpl w:val="0BF87214"/>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2.%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4591123"/>
    <w:multiLevelType w:val="multilevel"/>
    <w:tmpl w:val="AD4EF756"/>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1.%2"/>
      <w:lvlJc w:val="left"/>
      <w:pPr>
        <w:tabs>
          <w:tab w:val="num" w:pos="936"/>
        </w:tabs>
        <w:ind w:left="936" w:hanging="576"/>
      </w:pPr>
      <w:rPr>
        <w:rFonts w:ascii="Times New Roman" w:hAnsi="Times New Roman" w:cs="Times New Roman" w:hint="default"/>
        <w:sz w:val="28"/>
        <w:szCs w:val="28"/>
      </w:rPr>
    </w:lvl>
    <w:lvl w:ilvl="2">
      <w:start w:val="1"/>
      <w:numFmt w:val="decimal"/>
      <w:lvlText w:val="ENV.3.%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D09762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E51197"/>
    <w:multiLevelType w:val="multilevel"/>
    <w:tmpl w:val="5CD858BC"/>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2"/>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7644391"/>
    <w:multiLevelType w:val="multilevel"/>
    <w:tmpl w:val="9622284E"/>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1.%2"/>
      <w:lvlJc w:val="left"/>
      <w:pPr>
        <w:tabs>
          <w:tab w:val="num" w:pos="936"/>
        </w:tabs>
        <w:ind w:left="936" w:hanging="576"/>
      </w:pPr>
      <w:rPr>
        <w:rFonts w:ascii="Times New Roman" w:hAnsi="Times New Roman" w:cs="Times New Roman" w:hint="default"/>
        <w:sz w:val="28"/>
        <w:szCs w:val="28"/>
      </w:rPr>
    </w:lvl>
    <w:lvl w:ilvl="2">
      <w:start w:val="1"/>
      <w:numFmt w:val="decimal"/>
      <w:lvlText w:val="ENV.2.%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7D82738"/>
    <w:multiLevelType w:val="multilevel"/>
    <w:tmpl w:val="5CD858BC"/>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2"/>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FC70702"/>
    <w:multiLevelType w:val="multilevel"/>
    <w:tmpl w:val="D938D0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0763CC5"/>
    <w:multiLevelType w:val="multilevel"/>
    <w:tmpl w:val="5FBAF2B2"/>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1.%2"/>
      <w:lvlJc w:val="left"/>
      <w:pPr>
        <w:tabs>
          <w:tab w:val="num" w:pos="936"/>
        </w:tabs>
        <w:ind w:left="936" w:hanging="576"/>
      </w:pPr>
      <w:rPr>
        <w:rFonts w:ascii="Times New Roman" w:hAnsi="Times New Roman" w:cs="Times New Roman" w:hint="default"/>
        <w:sz w:val="28"/>
        <w:szCs w:val="28"/>
      </w:rPr>
    </w:lvl>
    <w:lvl w:ilvl="2">
      <w:start w:val="1"/>
      <w:numFmt w:val="decimal"/>
      <w:lvlText w:val="ENV.%3.1"/>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7CE7381"/>
    <w:multiLevelType w:val="multilevel"/>
    <w:tmpl w:val="EEF6055A"/>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1.%2"/>
      <w:lvlJc w:val="left"/>
      <w:pPr>
        <w:tabs>
          <w:tab w:val="num" w:pos="936"/>
        </w:tabs>
        <w:ind w:left="936" w:hanging="576"/>
      </w:pPr>
      <w:rPr>
        <w:rFonts w:ascii="Times New Roman" w:hAnsi="Times New Roman" w:cs="Times New Roman" w:hint="default"/>
        <w:sz w:val="28"/>
        <w:szCs w:val="28"/>
      </w:rPr>
    </w:lvl>
    <w:lvl w:ilvl="2">
      <w:start w:val="1"/>
      <w:numFmt w:val="decimal"/>
      <w:lvlText w:val="ENV.%2.%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9FF0DFD"/>
    <w:multiLevelType w:val="multilevel"/>
    <w:tmpl w:val="BF803738"/>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2.%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A7C4DC0"/>
    <w:multiLevelType w:val="multilevel"/>
    <w:tmpl w:val="BA3C20D0"/>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1.%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A8A5B45"/>
    <w:multiLevelType w:val="multilevel"/>
    <w:tmpl w:val="E0A0D4F6"/>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2 %2"/>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B97256F"/>
    <w:multiLevelType w:val="hybridMultilevel"/>
    <w:tmpl w:val="E6E68374"/>
    <w:lvl w:ilvl="0" w:tplc="836404DA">
      <w:start w:val="1"/>
      <w:numFmt w:val="decimal"/>
      <w:pStyle w:val="EngDMTREQ-OCDDList"/>
      <w:lvlText w:val="REQ-OCDD-000%1:"/>
      <w:lvlJc w:val="left"/>
      <w:pPr>
        <w:ind w:left="720" w:hanging="360"/>
      </w:pPr>
      <w:rPr>
        <w:rFonts w:ascii="Arial" w:hAnsi="Arial" w:hint="default"/>
        <w:b w:val="0"/>
        <w:i/>
        <w:sz w:val="20"/>
      </w:rPr>
    </w:lvl>
    <w:lvl w:ilvl="1" w:tplc="7D8AAFFA" w:tentative="1">
      <w:start w:val="1"/>
      <w:numFmt w:val="lowerLetter"/>
      <w:lvlText w:val="%2."/>
      <w:lvlJc w:val="left"/>
      <w:pPr>
        <w:ind w:left="1440" w:hanging="360"/>
      </w:pPr>
    </w:lvl>
    <w:lvl w:ilvl="2" w:tplc="8616A4A8" w:tentative="1">
      <w:start w:val="1"/>
      <w:numFmt w:val="lowerRoman"/>
      <w:lvlText w:val="%3."/>
      <w:lvlJc w:val="right"/>
      <w:pPr>
        <w:ind w:left="2160" w:hanging="180"/>
      </w:pPr>
    </w:lvl>
    <w:lvl w:ilvl="3" w:tplc="5CEAE0FC" w:tentative="1">
      <w:start w:val="1"/>
      <w:numFmt w:val="decimal"/>
      <w:lvlText w:val="%4."/>
      <w:lvlJc w:val="left"/>
      <w:pPr>
        <w:ind w:left="2880" w:hanging="360"/>
      </w:pPr>
    </w:lvl>
    <w:lvl w:ilvl="4" w:tplc="D19C099E" w:tentative="1">
      <w:start w:val="1"/>
      <w:numFmt w:val="lowerLetter"/>
      <w:lvlText w:val="%5."/>
      <w:lvlJc w:val="left"/>
      <w:pPr>
        <w:ind w:left="3600" w:hanging="360"/>
      </w:pPr>
    </w:lvl>
    <w:lvl w:ilvl="5" w:tplc="70EEC8B0" w:tentative="1">
      <w:start w:val="1"/>
      <w:numFmt w:val="lowerRoman"/>
      <w:lvlText w:val="%6."/>
      <w:lvlJc w:val="right"/>
      <w:pPr>
        <w:ind w:left="4320" w:hanging="180"/>
      </w:pPr>
    </w:lvl>
    <w:lvl w:ilvl="6" w:tplc="C6066A70" w:tentative="1">
      <w:start w:val="1"/>
      <w:numFmt w:val="decimal"/>
      <w:lvlText w:val="%7."/>
      <w:lvlJc w:val="left"/>
      <w:pPr>
        <w:ind w:left="5040" w:hanging="360"/>
      </w:pPr>
    </w:lvl>
    <w:lvl w:ilvl="7" w:tplc="B2ACEEB8" w:tentative="1">
      <w:start w:val="1"/>
      <w:numFmt w:val="lowerLetter"/>
      <w:lvlText w:val="%8."/>
      <w:lvlJc w:val="left"/>
      <w:pPr>
        <w:ind w:left="5760" w:hanging="360"/>
      </w:pPr>
    </w:lvl>
    <w:lvl w:ilvl="8" w:tplc="9604B076" w:tentative="1">
      <w:start w:val="1"/>
      <w:numFmt w:val="lowerRoman"/>
      <w:lvlText w:val="%9."/>
      <w:lvlJc w:val="right"/>
      <w:pPr>
        <w:ind w:left="6480" w:hanging="180"/>
      </w:pPr>
    </w:lvl>
  </w:abstractNum>
  <w:abstractNum w:abstractNumId="22" w15:restartNumberingAfterBreak="0">
    <w:nsid w:val="593A3C43"/>
    <w:multiLevelType w:val="multilevel"/>
    <w:tmpl w:val="C3620F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ENV.%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ACA4C97"/>
    <w:multiLevelType w:val="multilevel"/>
    <w:tmpl w:val="A15AA71E"/>
    <w:lvl w:ilvl="0">
      <w:start w:val="1"/>
      <w:numFmt w:val="decimal"/>
      <w:pStyle w:val="EngDMTHeading1"/>
      <w:lvlText w:val="%1"/>
      <w:lvlJc w:val="left"/>
      <w:pPr>
        <w:tabs>
          <w:tab w:val="num" w:pos="432"/>
        </w:tabs>
        <w:ind w:left="432" w:hanging="432"/>
      </w:pPr>
      <w:rPr>
        <w:rFonts w:ascii="Times New Roman" w:hAnsi="Times New Roman" w:hint="default"/>
        <w:sz w:val="32"/>
        <w:szCs w:val="32"/>
      </w:rPr>
    </w:lvl>
    <w:lvl w:ilvl="1">
      <w:start w:val="1"/>
      <w:numFmt w:val="decimal"/>
      <w:pStyle w:val="EngDMTHeading2"/>
      <w:lvlText w:val="1.%2"/>
      <w:lvlJc w:val="left"/>
      <w:pPr>
        <w:tabs>
          <w:tab w:val="num" w:pos="936"/>
        </w:tabs>
        <w:ind w:left="936" w:hanging="576"/>
      </w:pPr>
      <w:rPr>
        <w:rFonts w:ascii="Times New Roman" w:hAnsi="Times New Roman" w:cs="Times New Roman" w:hint="default"/>
        <w:sz w:val="28"/>
        <w:szCs w:val="28"/>
      </w:rPr>
    </w:lvl>
    <w:lvl w:ilvl="2">
      <w:start w:val="1"/>
      <w:numFmt w:val="decimal"/>
      <w:pStyle w:val="EngDMTHeading3"/>
      <w:lvlText w:val="ENV.2.%3"/>
      <w:lvlJc w:val="left"/>
      <w:pPr>
        <w:tabs>
          <w:tab w:val="num" w:pos="1170"/>
        </w:tabs>
        <w:ind w:left="117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B7E33AE"/>
    <w:multiLevelType w:val="multilevel"/>
    <w:tmpl w:val="54F6E6A8"/>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4.%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C014E9B"/>
    <w:multiLevelType w:val="multilevel"/>
    <w:tmpl w:val="BA3C20D0"/>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1.%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EAD5197"/>
    <w:multiLevelType w:val="multilevel"/>
    <w:tmpl w:val="0BF87214"/>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2.%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FBB4660"/>
    <w:multiLevelType w:val="multilevel"/>
    <w:tmpl w:val="BA3C20D0"/>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1.%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6505D92"/>
    <w:multiLevelType w:val="multilevel"/>
    <w:tmpl w:val="F8AA5C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FFFFFF" w:themeColor="background1"/>
      </w:rPr>
    </w:lvl>
    <w:lvl w:ilvl="2">
      <w:start w:val="1"/>
      <w:numFmt w:val="decimal"/>
      <w:pStyle w:val="Heading3"/>
      <w:lvlText w:val="ENV.%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1D7280A"/>
    <w:multiLevelType w:val="multilevel"/>
    <w:tmpl w:val="DBEEDED8"/>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ENV.%2"/>
      <w:lvlJc w:val="left"/>
      <w:pPr>
        <w:tabs>
          <w:tab w:val="num" w:pos="936"/>
        </w:tabs>
        <w:ind w:left="936" w:hanging="576"/>
      </w:pPr>
      <w:rPr>
        <w:rFonts w:ascii="Times New Roman" w:hAnsi="Times New Roman" w:cs="Times New Roman" w:hint="default"/>
        <w:sz w:val="28"/>
        <w:szCs w:val="28"/>
      </w:rPr>
    </w:lvl>
    <w:lvl w:ilvl="2">
      <w:start w:val="1"/>
      <w:numFmt w:val="decimal"/>
      <w:lvlText w:val="ENV.3.%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BCE56F5"/>
    <w:multiLevelType w:val="multilevel"/>
    <w:tmpl w:val="CFAC92F2"/>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1.%2"/>
      <w:lvlJc w:val="left"/>
      <w:pPr>
        <w:tabs>
          <w:tab w:val="num" w:pos="936"/>
        </w:tabs>
        <w:ind w:left="936" w:hanging="576"/>
      </w:pPr>
      <w:rPr>
        <w:rFonts w:ascii="Times New Roman" w:hAnsi="Times New Roman" w:cs="Times New Roman" w:hint="default"/>
        <w:sz w:val="28"/>
        <w:szCs w:val="28"/>
      </w:rPr>
    </w:lvl>
    <w:lvl w:ilvl="2">
      <w:start w:val="1"/>
      <w:numFmt w:val="decimal"/>
      <w:lvlText w:val="ENV.1.%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E902E51"/>
    <w:multiLevelType w:val="multilevel"/>
    <w:tmpl w:val="1AFEEEAC"/>
    <w:lvl w:ilvl="0">
      <w:start w:val="1"/>
      <w:numFmt w:val="decimal"/>
      <w:lvlText w:val="%1"/>
      <w:lvlJc w:val="left"/>
      <w:pPr>
        <w:tabs>
          <w:tab w:val="num" w:pos="432"/>
        </w:tabs>
        <w:ind w:left="432" w:hanging="432"/>
      </w:pPr>
      <w:rPr>
        <w:rFonts w:ascii="Times New Roman" w:hAnsi="Times New Roman" w:hint="default"/>
        <w:sz w:val="32"/>
        <w:szCs w:val="32"/>
      </w:rPr>
    </w:lvl>
    <w:lvl w:ilvl="1">
      <w:start w:val="1"/>
      <w:numFmt w:val="decimal"/>
      <w:lvlText w:val="%1.%2"/>
      <w:lvlJc w:val="left"/>
      <w:pPr>
        <w:tabs>
          <w:tab w:val="num" w:pos="936"/>
        </w:tabs>
        <w:ind w:left="936" w:hanging="576"/>
      </w:pPr>
      <w:rPr>
        <w:rFonts w:ascii="Times New Roman" w:hAnsi="Times New Roman" w:cs="Times New Roman" w:hint="default"/>
        <w:sz w:val="28"/>
        <w:szCs w:val="28"/>
      </w:rPr>
    </w:lvl>
    <w:lvl w:ilvl="2">
      <w:start w:val="1"/>
      <w:numFmt w:val="decimal"/>
      <w:lvlText w:val="ENV.1.%3"/>
      <w:lvlJc w:val="left"/>
      <w:pPr>
        <w:tabs>
          <w:tab w:val="num" w:pos="720"/>
        </w:tabs>
        <w:ind w:left="720" w:hanging="720"/>
      </w:pPr>
      <w:rPr>
        <w:rFonts w:ascii="Times New Roman Bold Italic" w:hAnsi="Times New Roman Bold Italic" w:hint="default"/>
        <w:b w:val="0"/>
        <w:bCs w:val="0"/>
        <w:i/>
        <w:iCs/>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3"/>
  </w:num>
  <w:num w:numId="2">
    <w:abstractNumId w:val="21"/>
  </w:num>
  <w:num w:numId="3">
    <w:abstractNumId w:val="8"/>
  </w:num>
  <w:num w:numId="4">
    <w:abstractNumId w:val="11"/>
  </w:num>
  <w:num w:numId="5">
    <w:abstractNumId w:val="28"/>
  </w:num>
  <w:num w:numId="6">
    <w:abstractNumId w:val="17"/>
  </w:num>
  <w:num w:numId="7">
    <w:abstractNumId w:val="13"/>
  </w:num>
  <w:num w:numId="8">
    <w:abstractNumId w:val="6"/>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0"/>
  </w:num>
  <w:num w:numId="12">
    <w:abstractNumId w:val="16"/>
  </w:num>
  <w:num w:numId="13">
    <w:abstractNumId w:val="31"/>
  </w:num>
  <w:num w:numId="14">
    <w:abstractNumId w:val="19"/>
  </w:num>
  <w:num w:numId="15">
    <w:abstractNumId w:val="25"/>
  </w:num>
  <w:num w:numId="16">
    <w:abstractNumId w:val="27"/>
  </w:num>
  <w:num w:numId="17">
    <w:abstractNumId w:val="5"/>
  </w:num>
  <w:num w:numId="18">
    <w:abstractNumId w:val="4"/>
  </w:num>
  <w:num w:numId="19">
    <w:abstractNumId w:val="3"/>
  </w:num>
  <w:num w:numId="20">
    <w:abstractNumId w:val="29"/>
  </w:num>
  <w:num w:numId="21">
    <w:abstractNumId w:val="24"/>
  </w:num>
  <w:num w:numId="22">
    <w:abstractNumId w:val="2"/>
  </w:num>
  <w:num w:numId="23">
    <w:abstractNumId w:val="9"/>
  </w:num>
  <w:num w:numId="24">
    <w:abstractNumId w:val="26"/>
  </w:num>
  <w:num w:numId="25">
    <w:abstractNumId w:val="1"/>
  </w:num>
  <w:num w:numId="26">
    <w:abstractNumId w:val="7"/>
  </w:num>
  <w:num w:numId="27">
    <w:abstractNumId w:val="12"/>
  </w:num>
  <w:num w:numId="28">
    <w:abstractNumId w:val="14"/>
  </w:num>
  <w:num w:numId="29">
    <w:abstractNumId w:val="20"/>
  </w:num>
  <w:num w:numId="30">
    <w:abstractNumId w:val="18"/>
  </w:num>
  <w:num w:numId="31">
    <w:abstractNumId w:val="15"/>
  </w:num>
  <w:num w:numId="32">
    <w:abstractNumId w:val="22"/>
  </w:num>
  <w:num w:numId="3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3"/>
  <w:doNotHyphenateCaps/>
  <w:drawingGridHorizontalSpacing w:val="241"/>
  <w:displayHorizontalDrawingGridEvery w:val="0"/>
  <w:displayVerticalDrawingGridEvery w:val="0"/>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3426"/>
    <w:rsid w:val="00010757"/>
    <w:rsid w:val="00013F3E"/>
    <w:rsid w:val="00021F52"/>
    <w:rsid w:val="00022960"/>
    <w:rsid w:val="00025EC9"/>
    <w:rsid w:val="00037A75"/>
    <w:rsid w:val="000421B9"/>
    <w:rsid w:val="00050AF5"/>
    <w:rsid w:val="000517EB"/>
    <w:rsid w:val="000521A4"/>
    <w:rsid w:val="0005472B"/>
    <w:rsid w:val="00057B66"/>
    <w:rsid w:val="00060D62"/>
    <w:rsid w:val="00071C68"/>
    <w:rsid w:val="000911A2"/>
    <w:rsid w:val="00091AC7"/>
    <w:rsid w:val="000A79DA"/>
    <w:rsid w:val="000A7BC1"/>
    <w:rsid w:val="000B0640"/>
    <w:rsid w:val="000B13F1"/>
    <w:rsid w:val="000C5B03"/>
    <w:rsid w:val="000D3509"/>
    <w:rsid w:val="000D7DA5"/>
    <w:rsid w:val="000E1DE5"/>
    <w:rsid w:val="000E3493"/>
    <w:rsid w:val="000E49B7"/>
    <w:rsid w:val="000E766C"/>
    <w:rsid w:val="000F0B40"/>
    <w:rsid w:val="000F278F"/>
    <w:rsid w:val="000F6DD7"/>
    <w:rsid w:val="000F7644"/>
    <w:rsid w:val="00100399"/>
    <w:rsid w:val="001031A1"/>
    <w:rsid w:val="00103437"/>
    <w:rsid w:val="0010448E"/>
    <w:rsid w:val="001108E5"/>
    <w:rsid w:val="001112EA"/>
    <w:rsid w:val="00113197"/>
    <w:rsid w:val="00125799"/>
    <w:rsid w:val="00126E72"/>
    <w:rsid w:val="001274D4"/>
    <w:rsid w:val="0013767D"/>
    <w:rsid w:val="00137A68"/>
    <w:rsid w:val="00147A9B"/>
    <w:rsid w:val="00153017"/>
    <w:rsid w:val="00154E18"/>
    <w:rsid w:val="001647F3"/>
    <w:rsid w:val="00164EAA"/>
    <w:rsid w:val="00166533"/>
    <w:rsid w:val="0016737B"/>
    <w:rsid w:val="00167B20"/>
    <w:rsid w:val="001709D9"/>
    <w:rsid w:val="0017150B"/>
    <w:rsid w:val="001732EE"/>
    <w:rsid w:val="001760BA"/>
    <w:rsid w:val="0017726F"/>
    <w:rsid w:val="00181856"/>
    <w:rsid w:val="00183A2C"/>
    <w:rsid w:val="001866AF"/>
    <w:rsid w:val="0019247B"/>
    <w:rsid w:val="001940AC"/>
    <w:rsid w:val="0019613F"/>
    <w:rsid w:val="001A4700"/>
    <w:rsid w:val="001A5B4D"/>
    <w:rsid w:val="001A6BEC"/>
    <w:rsid w:val="001B0604"/>
    <w:rsid w:val="001B209E"/>
    <w:rsid w:val="001B7FBC"/>
    <w:rsid w:val="001C69E8"/>
    <w:rsid w:val="001D17B3"/>
    <w:rsid w:val="001D53A1"/>
    <w:rsid w:val="001D6C45"/>
    <w:rsid w:val="001E3EF3"/>
    <w:rsid w:val="001E69A9"/>
    <w:rsid w:val="001F0679"/>
    <w:rsid w:val="001F081C"/>
    <w:rsid w:val="001F6E30"/>
    <w:rsid w:val="00203ACF"/>
    <w:rsid w:val="002115C3"/>
    <w:rsid w:val="00220745"/>
    <w:rsid w:val="00221856"/>
    <w:rsid w:val="00221D85"/>
    <w:rsid w:val="00222271"/>
    <w:rsid w:val="002241D1"/>
    <w:rsid w:val="0023131D"/>
    <w:rsid w:val="0023191A"/>
    <w:rsid w:val="00240098"/>
    <w:rsid w:val="002425ED"/>
    <w:rsid w:val="0024337A"/>
    <w:rsid w:val="0024716D"/>
    <w:rsid w:val="00251002"/>
    <w:rsid w:val="00262427"/>
    <w:rsid w:val="00262AA4"/>
    <w:rsid w:val="002706C3"/>
    <w:rsid w:val="00274AC1"/>
    <w:rsid w:val="00274E67"/>
    <w:rsid w:val="00276BFA"/>
    <w:rsid w:val="00280923"/>
    <w:rsid w:val="00281593"/>
    <w:rsid w:val="00285D48"/>
    <w:rsid w:val="0029185E"/>
    <w:rsid w:val="00291BE8"/>
    <w:rsid w:val="002951D7"/>
    <w:rsid w:val="002A04FD"/>
    <w:rsid w:val="002A457F"/>
    <w:rsid w:val="002A65EB"/>
    <w:rsid w:val="002A6F67"/>
    <w:rsid w:val="002B0A47"/>
    <w:rsid w:val="002B129B"/>
    <w:rsid w:val="002C524A"/>
    <w:rsid w:val="002D6354"/>
    <w:rsid w:val="002D7AFA"/>
    <w:rsid w:val="002D7BDA"/>
    <w:rsid w:val="002E2ECE"/>
    <w:rsid w:val="002E639C"/>
    <w:rsid w:val="002F6080"/>
    <w:rsid w:val="002F7908"/>
    <w:rsid w:val="00304873"/>
    <w:rsid w:val="00307AEE"/>
    <w:rsid w:val="003223BE"/>
    <w:rsid w:val="003246A2"/>
    <w:rsid w:val="0032527B"/>
    <w:rsid w:val="00327E1D"/>
    <w:rsid w:val="00330B3B"/>
    <w:rsid w:val="0033155F"/>
    <w:rsid w:val="00332A6F"/>
    <w:rsid w:val="00333426"/>
    <w:rsid w:val="003344D9"/>
    <w:rsid w:val="00336B01"/>
    <w:rsid w:val="003429CF"/>
    <w:rsid w:val="00350445"/>
    <w:rsid w:val="003511C4"/>
    <w:rsid w:val="003602CF"/>
    <w:rsid w:val="00361418"/>
    <w:rsid w:val="003641D6"/>
    <w:rsid w:val="00364BC8"/>
    <w:rsid w:val="00367962"/>
    <w:rsid w:val="00381F8B"/>
    <w:rsid w:val="0039404B"/>
    <w:rsid w:val="003A68CD"/>
    <w:rsid w:val="003A7BD7"/>
    <w:rsid w:val="003A7F0B"/>
    <w:rsid w:val="003B2DBD"/>
    <w:rsid w:val="003B2F8D"/>
    <w:rsid w:val="003C3DE5"/>
    <w:rsid w:val="003C71DC"/>
    <w:rsid w:val="003D012A"/>
    <w:rsid w:val="003D312D"/>
    <w:rsid w:val="003D43DD"/>
    <w:rsid w:val="003E03FF"/>
    <w:rsid w:val="003E11AE"/>
    <w:rsid w:val="003E7AF1"/>
    <w:rsid w:val="003F2EF9"/>
    <w:rsid w:val="003F3A8D"/>
    <w:rsid w:val="004018AF"/>
    <w:rsid w:val="00401E77"/>
    <w:rsid w:val="00411ABC"/>
    <w:rsid w:val="004134BD"/>
    <w:rsid w:val="0041358C"/>
    <w:rsid w:val="004218D4"/>
    <w:rsid w:val="00422F08"/>
    <w:rsid w:val="00424220"/>
    <w:rsid w:val="00424B95"/>
    <w:rsid w:val="0042566E"/>
    <w:rsid w:val="004279D9"/>
    <w:rsid w:val="004279E1"/>
    <w:rsid w:val="00435D80"/>
    <w:rsid w:val="0044507F"/>
    <w:rsid w:val="00454F50"/>
    <w:rsid w:val="0046149A"/>
    <w:rsid w:val="004627B6"/>
    <w:rsid w:val="00466D00"/>
    <w:rsid w:val="0047016A"/>
    <w:rsid w:val="00474BAC"/>
    <w:rsid w:val="0047576E"/>
    <w:rsid w:val="0048289D"/>
    <w:rsid w:val="00482E0F"/>
    <w:rsid w:val="00482F08"/>
    <w:rsid w:val="0049067F"/>
    <w:rsid w:val="00496548"/>
    <w:rsid w:val="004A0813"/>
    <w:rsid w:val="004A3EE5"/>
    <w:rsid w:val="004A482F"/>
    <w:rsid w:val="004C4DDA"/>
    <w:rsid w:val="004C63D5"/>
    <w:rsid w:val="004C6EE9"/>
    <w:rsid w:val="004D096F"/>
    <w:rsid w:val="004D10FB"/>
    <w:rsid w:val="004D5C4D"/>
    <w:rsid w:val="004D6168"/>
    <w:rsid w:val="004E40DD"/>
    <w:rsid w:val="004F5106"/>
    <w:rsid w:val="004F523E"/>
    <w:rsid w:val="004F5486"/>
    <w:rsid w:val="00500CC2"/>
    <w:rsid w:val="00506998"/>
    <w:rsid w:val="00507223"/>
    <w:rsid w:val="00510A3F"/>
    <w:rsid w:val="00512B26"/>
    <w:rsid w:val="00514D41"/>
    <w:rsid w:val="0052112C"/>
    <w:rsid w:val="00522687"/>
    <w:rsid w:val="00522C76"/>
    <w:rsid w:val="005272E2"/>
    <w:rsid w:val="00531A9E"/>
    <w:rsid w:val="00533D03"/>
    <w:rsid w:val="0054076A"/>
    <w:rsid w:val="00542FD0"/>
    <w:rsid w:val="005463E1"/>
    <w:rsid w:val="00554953"/>
    <w:rsid w:val="005677C9"/>
    <w:rsid w:val="0057217C"/>
    <w:rsid w:val="00572E81"/>
    <w:rsid w:val="005748A9"/>
    <w:rsid w:val="005766E6"/>
    <w:rsid w:val="00576FC0"/>
    <w:rsid w:val="00580FA1"/>
    <w:rsid w:val="00581837"/>
    <w:rsid w:val="00586C91"/>
    <w:rsid w:val="005A1A4D"/>
    <w:rsid w:val="005A5250"/>
    <w:rsid w:val="005A568D"/>
    <w:rsid w:val="005B210B"/>
    <w:rsid w:val="005C484F"/>
    <w:rsid w:val="005C65FA"/>
    <w:rsid w:val="005D7B68"/>
    <w:rsid w:val="005E0BA0"/>
    <w:rsid w:val="005E5DB9"/>
    <w:rsid w:val="005E656B"/>
    <w:rsid w:val="005E6C87"/>
    <w:rsid w:val="005E7747"/>
    <w:rsid w:val="005E7952"/>
    <w:rsid w:val="005F37EC"/>
    <w:rsid w:val="005F430F"/>
    <w:rsid w:val="005F4FE0"/>
    <w:rsid w:val="00602C90"/>
    <w:rsid w:val="00603487"/>
    <w:rsid w:val="00613196"/>
    <w:rsid w:val="006154C0"/>
    <w:rsid w:val="00621D68"/>
    <w:rsid w:val="00625A3A"/>
    <w:rsid w:val="00632E49"/>
    <w:rsid w:val="00632FF1"/>
    <w:rsid w:val="00635E66"/>
    <w:rsid w:val="00642EA2"/>
    <w:rsid w:val="00646EE3"/>
    <w:rsid w:val="006504D2"/>
    <w:rsid w:val="0065379A"/>
    <w:rsid w:val="00657459"/>
    <w:rsid w:val="006577E9"/>
    <w:rsid w:val="006627C0"/>
    <w:rsid w:val="0067104D"/>
    <w:rsid w:val="006743D2"/>
    <w:rsid w:val="00684C0F"/>
    <w:rsid w:val="00687D73"/>
    <w:rsid w:val="00690A4B"/>
    <w:rsid w:val="00694182"/>
    <w:rsid w:val="0069701E"/>
    <w:rsid w:val="006A3CA4"/>
    <w:rsid w:val="006A548D"/>
    <w:rsid w:val="006A60C7"/>
    <w:rsid w:val="006B07EB"/>
    <w:rsid w:val="006B207B"/>
    <w:rsid w:val="006B454C"/>
    <w:rsid w:val="006B63ED"/>
    <w:rsid w:val="006C0C93"/>
    <w:rsid w:val="006C579D"/>
    <w:rsid w:val="006C6C95"/>
    <w:rsid w:val="006D2A33"/>
    <w:rsid w:val="006F3C5F"/>
    <w:rsid w:val="007008E8"/>
    <w:rsid w:val="00700F1A"/>
    <w:rsid w:val="00701A37"/>
    <w:rsid w:val="00701F42"/>
    <w:rsid w:val="00705D5A"/>
    <w:rsid w:val="00710DEF"/>
    <w:rsid w:val="00711AEA"/>
    <w:rsid w:val="00712C4C"/>
    <w:rsid w:val="00713BBB"/>
    <w:rsid w:val="00716D7B"/>
    <w:rsid w:val="007201D8"/>
    <w:rsid w:val="00721C3A"/>
    <w:rsid w:val="00723662"/>
    <w:rsid w:val="00725AB0"/>
    <w:rsid w:val="00726FF8"/>
    <w:rsid w:val="007275D7"/>
    <w:rsid w:val="00731E33"/>
    <w:rsid w:val="0073240F"/>
    <w:rsid w:val="007336EE"/>
    <w:rsid w:val="00740C6E"/>
    <w:rsid w:val="00746635"/>
    <w:rsid w:val="00750EA5"/>
    <w:rsid w:val="00757FA9"/>
    <w:rsid w:val="007629FA"/>
    <w:rsid w:val="00762FB0"/>
    <w:rsid w:val="00772FE5"/>
    <w:rsid w:val="007737EE"/>
    <w:rsid w:val="007824D4"/>
    <w:rsid w:val="00782AB3"/>
    <w:rsid w:val="00785304"/>
    <w:rsid w:val="007933A4"/>
    <w:rsid w:val="007957FC"/>
    <w:rsid w:val="00797627"/>
    <w:rsid w:val="007A3724"/>
    <w:rsid w:val="007A773E"/>
    <w:rsid w:val="007B02C7"/>
    <w:rsid w:val="007B2FBF"/>
    <w:rsid w:val="007B32AE"/>
    <w:rsid w:val="007B4051"/>
    <w:rsid w:val="007B4FB4"/>
    <w:rsid w:val="007B5B99"/>
    <w:rsid w:val="007C2769"/>
    <w:rsid w:val="007C277D"/>
    <w:rsid w:val="007C2C6D"/>
    <w:rsid w:val="007C4FD4"/>
    <w:rsid w:val="007C7890"/>
    <w:rsid w:val="007D202F"/>
    <w:rsid w:val="007D225F"/>
    <w:rsid w:val="007D3144"/>
    <w:rsid w:val="007D6751"/>
    <w:rsid w:val="007E6294"/>
    <w:rsid w:val="007F1FB6"/>
    <w:rsid w:val="007F46FD"/>
    <w:rsid w:val="008018B8"/>
    <w:rsid w:val="008041A0"/>
    <w:rsid w:val="00805772"/>
    <w:rsid w:val="008179E0"/>
    <w:rsid w:val="008221E4"/>
    <w:rsid w:val="0082550A"/>
    <w:rsid w:val="008258ED"/>
    <w:rsid w:val="008347CD"/>
    <w:rsid w:val="008470C6"/>
    <w:rsid w:val="00853BC0"/>
    <w:rsid w:val="00855BD8"/>
    <w:rsid w:val="0086660F"/>
    <w:rsid w:val="0087193E"/>
    <w:rsid w:val="008725E1"/>
    <w:rsid w:val="00881E91"/>
    <w:rsid w:val="00885618"/>
    <w:rsid w:val="00885E25"/>
    <w:rsid w:val="008863C2"/>
    <w:rsid w:val="008902D5"/>
    <w:rsid w:val="00890523"/>
    <w:rsid w:val="008905DA"/>
    <w:rsid w:val="0089499A"/>
    <w:rsid w:val="008A53A9"/>
    <w:rsid w:val="008B13F5"/>
    <w:rsid w:val="008B53C5"/>
    <w:rsid w:val="008C040B"/>
    <w:rsid w:val="008C2D1C"/>
    <w:rsid w:val="008C5E8B"/>
    <w:rsid w:val="008D7860"/>
    <w:rsid w:val="008E0975"/>
    <w:rsid w:val="008E4871"/>
    <w:rsid w:val="008E5D10"/>
    <w:rsid w:val="008F1B68"/>
    <w:rsid w:val="008F3BB7"/>
    <w:rsid w:val="008F3E33"/>
    <w:rsid w:val="008F51EB"/>
    <w:rsid w:val="008F697A"/>
    <w:rsid w:val="008F72B8"/>
    <w:rsid w:val="00910DE2"/>
    <w:rsid w:val="009129B6"/>
    <w:rsid w:val="00912DDE"/>
    <w:rsid w:val="00915D35"/>
    <w:rsid w:val="00916A75"/>
    <w:rsid w:val="0092282B"/>
    <w:rsid w:val="009243F9"/>
    <w:rsid w:val="00931D33"/>
    <w:rsid w:val="00946ACA"/>
    <w:rsid w:val="0095766D"/>
    <w:rsid w:val="00957BB7"/>
    <w:rsid w:val="0097314A"/>
    <w:rsid w:val="009804E3"/>
    <w:rsid w:val="00980F97"/>
    <w:rsid w:val="0098170A"/>
    <w:rsid w:val="00986B9B"/>
    <w:rsid w:val="00995D65"/>
    <w:rsid w:val="009B03E8"/>
    <w:rsid w:val="009B24EA"/>
    <w:rsid w:val="009B4492"/>
    <w:rsid w:val="009B7F9C"/>
    <w:rsid w:val="009C4405"/>
    <w:rsid w:val="009C7937"/>
    <w:rsid w:val="009D2194"/>
    <w:rsid w:val="009D4670"/>
    <w:rsid w:val="009E3AFB"/>
    <w:rsid w:val="009E5E9C"/>
    <w:rsid w:val="009E7BF5"/>
    <w:rsid w:val="009F1FA7"/>
    <w:rsid w:val="009F205A"/>
    <w:rsid w:val="009F20AC"/>
    <w:rsid w:val="009F5156"/>
    <w:rsid w:val="009F61CD"/>
    <w:rsid w:val="00A0094C"/>
    <w:rsid w:val="00A029DB"/>
    <w:rsid w:val="00A06702"/>
    <w:rsid w:val="00A06D2C"/>
    <w:rsid w:val="00A14ACC"/>
    <w:rsid w:val="00A17D2B"/>
    <w:rsid w:val="00A230A2"/>
    <w:rsid w:val="00A27148"/>
    <w:rsid w:val="00A31250"/>
    <w:rsid w:val="00A33433"/>
    <w:rsid w:val="00A40A74"/>
    <w:rsid w:val="00A469F9"/>
    <w:rsid w:val="00A47216"/>
    <w:rsid w:val="00A47AAE"/>
    <w:rsid w:val="00A47BDC"/>
    <w:rsid w:val="00A60AB0"/>
    <w:rsid w:val="00A65966"/>
    <w:rsid w:val="00A71AB2"/>
    <w:rsid w:val="00A72928"/>
    <w:rsid w:val="00A7448D"/>
    <w:rsid w:val="00A75DEA"/>
    <w:rsid w:val="00A85027"/>
    <w:rsid w:val="00A86894"/>
    <w:rsid w:val="00A86FF6"/>
    <w:rsid w:val="00A91E0E"/>
    <w:rsid w:val="00A94C08"/>
    <w:rsid w:val="00A94F37"/>
    <w:rsid w:val="00AA0F3E"/>
    <w:rsid w:val="00AA4B00"/>
    <w:rsid w:val="00AA5861"/>
    <w:rsid w:val="00AA633A"/>
    <w:rsid w:val="00AD1D85"/>
    <w:rsid w:val="00AD407E"/>
    <w:rsid w:val="00AE3646"/>
    <w:rsid w:val="00AE4100"/>
    <w:rsid w:val="00AE45D5"/>
    <w:rsid w:val="00AF0EDF"/>
    <w:rsid w:val="00AF4B86"/>
    <w:rsid w:val="00B00E0D"/>
    <w:rsid w:val="00B04F8A"/>
    <w:rsid w:val="00B10B5B"/>
    <w:rsid w:val="00B11AFF"/>
    <w:rsid w:val="00B13E19"/>
    <w:rsid w:val="00B143F0"/>
    <w:rsid w:val="00B16941"/>
    <w:rsid w:val="00B26987"/>
    <w:rsid w:val="00B27C14"/>
    <w:rsid w:val="00B30F60"/>
    <w:rsid w:val="00B31521"/>
    <w:rsid w:val="00B32EB6"/>
    <w:rsid w:val="00B41B79"/>
    <w:rsid w:val="00B44374"/>
    <w:rsid w:val="00B50CEA"/>
    <w:rsid w:val="00B52EA8"/>
    <w:rsid w:val="00B5721B"/>
    <w:rsid w:val="00B601E8"/>
    <w:rsid w:val="00B60293"/>
    <w:rsid w:val="00B631CA"/>
    <w:rsid w:val="00B658D0"/>
    <w:rsid w:val="00B710CF"/>
    <w:rsid w:val="00B7166E"/>
    <w:rsid w:val="00B82637"/>
    <w:rsid w:val="00B82D30"/>
    <w:rsid w:val="00B91897"/>
    <w:rsid w:val="00B95F0D"/>
    <w:rsid w:val="00B97856"/>
    <w:rsid w:val="00BA2F3E"/>
    <w:rsid w:val="00BA5EEB"/>
    <w:rsid w:val="00BA7995"/>
    <w:rsid w:val="00BA7BAA"/>
    <w:rsid w:val="00BB10FE"/>
    <w:rsid w:val="00BB19F5"/>
    <w:rsid w:val="00BB256B"/>
    <w:rsid w:val="00BB6C07"/>
    <w:rsid w:val="00BD3A85"/>
    <w:rsid w:val="00BD43F8"/>
    <w:rsid w:val="00BE59C3"/>
    <w:rsid w:val="00C03037"/>
    <w:rsid w:val="00C079B4"/>
    <w:rsid w:val="00C07ED9"/>
    <w:rsid w:val="00C11C18"/>
    <w:rsid w:val="00C13BD4"/>
    <w:rsid w:val="00C22263"/>
    <w:rsid w:val="00C23BEA"/>
    <w:rsid w:val="00C25E28"/>
    <w:rsid w:val="00C31F59"/>
    <w:rsid w:val="00C3390C"/>
    <w:rsid w:val="00C349B4"/>
    <w:rsid w:val="00C34B3B"/>
    <w:rsid w:val="00C375B0"/>
    <w:rsid w:val="00C40EB2"/>
    <w:rsid w:val="00C43EB5"/>
    <w:rsid w:val="00C44CE3"/>
    <w:rsid w:val="00C522B8"/>
    <w:rsid w:val="00C66498"/>
    <w:rsid w:val="00C71C43"/>
    <w:rsid w:val="00C7686B"/>
    <w:rsid w:val="00C8275A"/>
    <w:rsid w:val="00C83A17"/>
    <w:rsid w:val="00C90CC2"/>
    <w:rsid w:val="00C90DC5"/>
    <w:rsid w:val="00CA00A6"/>
    <w:rsid w:val="00CB7FC9"/>
    <w:rsid w:val="00CC0F59"/>
    <w:rsid w:val="00CC571D"/>
    <w:rsid w:val="00CD2518"/>
    <w:rsid w:val="00CD45A3"/>
    <w:rsid w:val="00CD6C11"/>
    <w:rsid w:val="00CE3B1F"/>
    <w:rsid w:val="00CF11FC"/>
    <w:rsid w:val="00D021DE"/>
    <w:rsid w:val="00D02612"/>
    <w:rsid w:val="00D03CDC"/>
    <w:rsid w:val="00D06706"/>
    <w:rsid w:val="00D1053F"/>
    <w:rsid w:val="00D10C8C"/>
    <w:rsid w:val="00D15855"/>
    <w:rsid w:val="00D1690B"/>
    <w:rsid w:val="00D17608"/>
    <w:rsid w:val="00D22AC0"/>
    <w:rsid w:val="00D26D22"/>
    <w:rsid w:val="00D56BEB"/>
    <w:rsid w:val="00D64948"/>
    <w:rsid w:val="00D71067"/>
    <w:rsid w:val="00D76F22"/>
    <w:rsid w:val="00D84ACA"/>
    <w:rsid w:val="00D857C0"/>
    <w:rsid w:val="00D90AB1"/>
    <w:rsid w:val="00D93204"/>
    <w:rsid w:val="00D93D09"/>
    <w:rsid w:val="00DA1951"/>
    <w:rsid w:val="00DA3227"/>
    <w:rsid w:val="00DA7F39"/>
    <w:rsid w:val="00DB09A2"/>
    <w:rsid w:val="00DB4C5F"/>
    <w:rsid w:val="00DB7681"/>
    <w:rsid w:val="00DC3AD9"/>
    <w:rsid w:val="00DC4DE4"/>
    <w:rsid w:val="00DC602A"/>
    <w:rsid w:val="00DD33AF"/>
    <w:rsid w:val="00DD5814"/>
    <w:rsid w:val="00DE1C50"/>
    <w:rsid w:val="00DE29F9"/>
    <w:rsid w:val="00DE374D"/>
    <w:rsid w:val="00DE44B6"/>
    <w:rsid w:val="00DF2673"/>
    <w:rsid w:val="00DF527E"/>
    <w:rsid w:val="00DF6DF0"/>
    <w:rsid w:val="00E05C4C"/>
    <w:rsid w:val="00E06CF6"/>
    <w:rsid w:val="00E10D5F"/>
    <w:rsid w:val="00E1754C"/>
    <w:rsid w:val="00E21F16"/>
    <w:rsid w:val="00E40584"/>
    <w:rsid w:val="00E50D05"/>
    <w:rsid w:val="00E52A7F"/>
    <w:rsid w:val="00E5418E"/>
    <w:rsid w:val="00E6261A"/>
    <w:rsid w:val="00E70F94"/>
    <w:rsid w:val="00E70FAE"/>
    <w:rsid w:val="00E71CA2"/>
    <w:rsid w:val="00E71FD9"/>
    <w:rsid w:val="00E761E1"/>
    <w:rsid w:val="00E83BCA"/>
    <w:rsid w:val="00E8409D"/>
    <w:rsid w:val="00E92344"/>
    <w:rsid w:val="00EA4606"/>
    <w:rsid w:val="00EB4FE6"/>
    <w:rsid w:val="00EC17DB"/>
    <w:rsid w:val="00EC6D4C"/>
    <w:rsid w:val="00ED1FCB"/>
    <w:rsid w:val="00ED3F81"/>
    <w:rsid w:val="00EE012B"/>
    <w:rsid w:val="00EE0AE9"/>
    <w:rsid w:val="00EE60B6"/>
    <w:rsid w:val="00EF0837"/>
    <w:rsid w:val="00F101BE"/>
    <w:rsid w:val="00F14C21"/>
    <w:rsid w:val="00F24164"/>
    <w:rsid w:val="00F41614"/>
    <w:rsid w:val="00F461FD"/>
    <w:rsid w:val="00F50B1D"/>
    <w:rsid w:val="00F55250"/>
    <w:rsid w:val="00F5777E"/>
    <w:rsid w:val="00F676F7"/>
    <w:rsid w:val="00F720A4"/>
    <w:rsid w:val="00F72149"/>
    <w:rsid w:val="00F77AF1"/>
    <w:rsid w:val="00F84133"/>
    <w:rsid w:val="00F87790"/>
    <w:rsid w:val="00F91EBD"/>
    <w:rsid w:val="00F94AF9"/>
    <w:rsid w:val="00F94C73"/>
    <w:rsid w:val="00F952BF"/>
    <w:rsid w:val="00F96C6D"/>
    <w:rsid w:val="00FA31CF"/>
    <w:rsid w:val="00FA5507"/>
    <w:rsid w:val="00FB268F"/>
    <w:rsid w:val="00FB73F1"/>
    <w:rsid w:val="00FC5E73"/>
    <w:rsid w:val="00FD085D"/>
    <w:rsid w:val="00FD7CC8"/>
    <w:rsid w:val="00FE2FC3"/>
    <w:rsid w:val="00FE31B0"/>
    <w:rsid w:val="00FE3C20"/>
    <w:rsid w:val="00FF04E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1621B51"/>
  <w15:docId w15:val="{06681074-347C-43CD-9875-BFDF353F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2612"/>
    <w:pPr>
      <w:suppressAutoHyphens/>
    </w:pPr>
    <w:rPr>
      <w:kern w:val="32"/>
    </w:rPr>
  </w:style>
  <w:style w:type="paragraph" w:styleId="Heading1">
    <w:name w:val="heading 1"/>
    <w:basedOn w:val="Normal"/>
    <w:next w:val="Normal"/>
    <w:qFormat/>
    <w:rsid w:val="0049067F"/>
    <w:pPr>
      <w:keepNext/>
      <w:pageBreakBefore/>
      <w:numPr>
        <w:numId w:val="5"/>
      </w:numPr>
      <w:pBdr>
        <w:top w:val="single" w:sz="6" w:space="2" w:color="auto"/>
      </w:pBdr>
      <w:spacing w:before="60" w:after="960" w:line="540" w:lineRule="atLeast"/>
      <w:outlineLvl w:val="0"/>
    </w:pPr>
    <w:rPr>
      <w:kern w:val="24"/>
      <w:sz w:val="40"/>
    </w:rPr>
  </w:style>
  <w:style w:type="paragraph" w:styleId="Heading2">
    <w:name w:val="heading 2"/>
    <w:basedOn w:val="Normal"/>
    <w:next w:val="Normal"/>
    <w:qFormat/>
    <w:rsid w:val="0049067F"/>
    <w:pPr>
      <w:keepNext/>
      <w:numPr>
        <w:ilvl w:val="1"/>
        <w:numId w:val="5"/>
      </w:numPr>
      <w:pBdr>
        <w:bottom w:val="single" w:sz="6" w:space="1" w:color="auto"/>
      </w:pBdr>
      <w:spacing w:before="120" w:line="380" w:lineRule="atLeast"/>
      <w:outlineLvl w:val="1"/>
    </w:pPr>
    <w:rPr>
      <w:sz w:val="32"/>
    </w:rPr>
  </w:style>
  <w:style w:type="paragraph" w:styleId="Heading3">
    <w:name w:val="heading 3"/>
    <w:basedOn w:val="Normal"/>
    <w:next w:val="Normal"/>
    <w:link w:val="Heading3Char"/>
    <w:qFormat/>
    <w:rsid w:val="008D7860"/>
    <w:pPr>
      <w:keepNext/>
      <w:numPr>
        <w:ilvl w:val="2"/>
        <w:numId w:val="5"/>
      </w:numPr>
      <w:spacing w:before="120" w:line="340" w:lineRule="atLeast"/>
      <w:outlineLvl w:val="2"/>
    </w:pPr>
    <w:rPr>
      <w:b/>
      <w:i/>
      <w:noProof/>
      <w:kern w:val="28"/>
    </w:rPr>
  </w:style>
  <w:style w:type="paragraph" w:styleId="Heading4">
    <w:name w:val="heading 4"/>
    <w:basedOn w:val="Normal"/>
    <w:next w:val="Normal"/>
    <w:link w:val="Heading4Char"/>
    <w:qFormat/>
    <w:rsid w:val="0049067F"/>
    <w:pPr>
      <w:keepNext/>
      <w:numPr>
        <w:ilvl w:val="3"/>
        <w:numId w:val="5"/>
      </w:numPr>
      <w:spacing w:before="120" w:line="280" w:lineRule="atLeast"/>
      <w:outlineLvl w:val="3"/>
    </w:pPr>
  </w:style>
  <w:style w:type="paragraph" w:styleId="Heading5">
    <w:name w:val="heading 5"/>
    <w:basedOn w:val="Normal"/>
    <w:link w:val="Heading5Char"/>
    <w:qFormat/>
    <w:rsid w:val="00183A2C"/>
    <w:pPr>
      <w:numPr>
        <w:ilvl w:val="4"/>
        <w:numId w:val="5"/>
      </w:numPr>
      <w:spacing w:before="240" w:after="60"/>
      <w:outlineLvl w:val="4"/>
    </w:pPr>
    <w:rPr>
      <w:noProof/>
      <w:sz w:val="22"/>
    </w:rPr>
  </w:style>
  <w:style w:type="paragraph" w:styleId="Heading6">
    <w:name w:val="heading 6"/>
    <w:basedOn w:val="Normal"/>
    <w:rsid w:val="0049067F"/>
    <w:pPr>
      <w:numPr>
        <w:ilvl w:val="5"/>
        <w:numId w:val="5"/>
      </w:numPr>
      <w:spacing w:before="240" w:after="60"/>
      <w:outlineLvl w:val="5"/>
    </w:pPr>
    <w:rPr>
      <w:i/>
      <w:noProof/>
      <w:sz w:val="22"/>
    </w:rPr>
  </w:style>
  <w:style w:type="paragraph" w:styleId="Heading7">
    <w:name w:val="heading 7"/>
    <w:basedOn w:val="Normal"/>
    <w:rsid w:val="0049067F"/>
    <w:pPr>
      <w:numPr>
        <w:ilvl w:val="6"/>
        <w:numId w:val="5"/>
      </w:numPr>
      <w:spacing w:before="240" w:after="60"/>
      <w:outlineLvl w:val="6"/>
    </w:pPr>
    <w:rPr>
      <w:noProof/>
      <w:sz w:val="20"/>
    </w:rPr>
  </w:style>
  <w:style w:type="paragraph" w:styleId="Heading8">
    <w:name w:val="heading 8"/>
    <w:basedOn w:val="Normal"/>
    <w:rsid w:val="0049067F"/>
    <w:pPr>
      <w:numPr>
        <w:ilvl w:val="7"/>
        <w:numId w:val="5"/>
      </w:numPr>
      <w:spacing w:before="240" w:after="60"/>
      <w:outlineLvl w:val="7"/>
    </w:pPr>
    <w:rPr>
      <w:i/>
      <w:noProof/>
      <w:sz w:val="20"/>
    </w:rPr>
  </w:style>
  <w:style w:type="paragraph" w:styleId="Heading9">
    <w:name w:val="heading 9"/>
    <w:basedOn w:val="Normal"/>
    <w:rsid w:val="0049067F"/>
    <w:pPr>
      <w:numPr>
        <w:ilvl w:val="8"/>
        <w:numId w:val="5"/>
      </w:numPr>
      <w:spacing w:before="240" w:after="60"/>
      <w:outlineLvl w:val="8"/>
    </w:pPr>
    <w:rPr>
      <w:b/>
      <w:i/>
      <w:noProo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AQuestion">
    <w:name w:val="QA Question"/>
    <w:basedOn w:val="Normal"/>
    <w:rsid w:val="00183A2C"/>
    <w:pPr>
      <w:keepLines/>
      <w:tabs>
        <w:tab w:val="left" w:pos="2304"/>
      </w:tabs>
      <w:spacing w:before="60" w:after="120" w:line="260" w:lineRule="exact"/>
      <w:ind w:left="2736" w:hanging="432"/>
    </w:pPr>
    <w:rPr>
      <w:b/>
      <w:kern w:val="0"/>
      <w:sz w:val="21"/>
    </w:rPr>
  </w:style>
  <w:style w:type="paragraph" w:customStyle="1" w:styleId="Codesample">
    <w:name w:val="Code sample"/>
    <w:rsid w:val="00183A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00" w:lineRule="atLeast"/>
    </w:pPr>
    <w:rPr>
      <w:rFonts w:ascii="Courier" w:hAnsi="Courier"/>
      <w:noProof/>
      <w:sz w:val="21"/>
    </w:rPr>
  </w:style>
  <w:style w:type="paragraph" w:customStyle="1" w:styleId="List2cont">
    <w:name w:val="List2 (cont)"/>
    <w:rsid w:val="00183A2C"/>
    <w:pPr>
      <w:spacing w:before="60" w:after="60" w:line="240" w:lineRule="atLeast"/>
      <w:ind w:left="864"/>
    </w:pPr>
    <w:rPr>
      <w:noProof/>
      <w:kern w:val="22"/>
      <w:sz w:val="22"/>
    </w:rPr>
  </w:style>
  <w:style w:type="paragraph" w:customStyle="1" w:styleId="Quotationparagraph">
    <w:name w:val="Quotation paragraph"/>
    <w:next w:val="Normal"/>
    <w:rsid w:val="00183A2C"/>
    <w:pPr>
      <w:spacing w:before="60" w:after="240" w:line="300" w:lineRule="atLeast"/>
      <w:ind w:left="547" w:right="547"/>
    </w:pPr>
    <w:rPr>
      <w:i/>
      <w:noProof/>
      <w:kern w:val="22"/>
      <w:sz w:val="22"/>
    </w:rPr>
  </w:style>
  <w:style w:type="paragraph" w:styleId="Header">
    <w:name w:val="header"/>
    <w:basedOn w:val="Normal"/>
    <w:link w:val="HeaderChar"/>
    <w:uiPriority w:val="99"/>
    <w:rsid w:val="00183A2C"/>
    <w:pPr>
      <w:tabs>
        <w:tab w:val="center" w:pos="4320"/>
        <w:tab w:val="right" w:pos="8640"/>
      </w:tabs>
    </w:pPr>
  </w:style>
  <w:style w:type="paragraph" w:customStyle="1" w:styleId="Indexletter">
    <w:name w:val="Index letter"/>
    <w:next w:val="Index1"/>
    <w:rsid w:val="00183A2C"/>
    <w:pPr>
      <w:spacing w:before="240"/>
    </w:pPr>
    <w:rPr>
      <w:rFonts w:ascii="Arial" w:hAnsi="Arial"/>
      <w:b/>
      <w:noProof/>
      <w:kern w:val="22"/>
      <w:sz w:val="22"/>
    </w:rPr>
  </w:style>
  <w:style w:type="paragraph" w:styleId="Index1">
    <w:name w:val="index 1"/>
    <w:basedOn w:val="Normal"/>
    <w:semiHidden/>
    <w:rsid w:val="00183A2C"/>
    <w:pPr>
      <w:spacing w:line="240" w:lineRule="atLeast"/>
    </w:pPr>
    <w:rPr>
      <w:noProof/>
      <w:kern w:val="22"/>
      <w:sz w:val="22"/>
    </w:rPr>
  </w:style>
  <w:style w:type="paragraph" w:styleId="Footer">
    <w:name w:val="footer"/>
    <w:basedOn w:val="Normal"/>
    <w:link w:val="FooterChar"/>
    <w:uiPriority w:val="99"/>
    <w:rsid w:val="00183A2C"/>
    <w:pPr>
      <w:widowControl w:val="0"/>
      <w:tabs>
        <w:tab w:val="right" w:pos="9000"/>
      </w:tabs>
      <w:spacing w:line="240" w:lineRule="atLeast"/>
    </w:pPr>
    <w:rPr>
      <w:noProof/>
      <w:sz w:val="18"/>
    </w:rPr>
  </w:style>
  <w:style w:type="paragraph" w:customStyle="1" w:styleId="Textnumsontitlepage">
    <w:name w:val="Text&amp;nums on title page"/>
    <w:rsid w:val="00183A2C"/>
    <w:pPr>
      <w:spacing w:line="240" w:lineRule="atLeast"/>
    </w:pPr>
    <w:rPr>
      <w:rFonts w:ascii="Arial" w:hAnsi="Arial"/>
      <w:caps/>
      <w:kern w:val="20"/>
    </w:rPr>
  </w:style>
  <w:style w:type="paragraph" w:customStyle="1" w:styleId="DocumentTitle">
    <w:name w:val="Document Title"/>
    <w:rsid w:val="00183A2C"/>
    <w:pPr>
      <w:suppressAutoHyphens/>
      <w:spacing w:line="540" w:lineRule="atLeast"/>
      <w:ind w:right="-14"/>
    </w:pPr>
    <w:rPr>
      <w:rFonts w:ascii="Arial Narrow" w:hAnsi="Arial Narrow"/>
      <w:b/>
      <w:kern w:val="52"/>
      <w:sz w:val="36"/>
    </w:rPr>
  </w:style>
  <w:style w:type="paragraph" w:customStyle="1" w:styleId="DatePublication">
    <w:name w:val="Date Publication"/>
    <w:rsid w:val="00183A2C"/>
    <w:pPr>
      <w:spacing w:line="240" w:lineRule="atLeast"/>
      <w:ind w:right="-14"/>
    </w:pPr>
    <w:rPr>
      <w:rFonts w:ascii="Arial" w:hAnsi="Arial"/>
      <w:i/>
      <w:kern w:val="20"/>
    </w:rPr>
  </w:style>
  <w:style w:type="paragraph" w:customStyle="1" w:styleId="Textnumsoncover">
    <w:name w:val="Text&amp;nums on cover"/>
    <w:rsid w:val="00183A2C"/>
    <w:pPr>
      <w:spacing w:line="240" w:lineRule="atLeast"/>
      <w:ind w:right="72"/>
      <w:jc w:val="right"/>
    </w:pPr>
    <w:rPr>
      <w:rFonts w:ascii="Arial" w:hAnsi="Arial"/>
      <w:caps/>
      <w:noProof/>
      <w:kern w:val="20"/>
    </w:rPr>
  </w:style>
  <w:style w:type="paragraph" w:styleId="TOC3">
    <w:name w:val="toc 3"/>
    <w:basedOn w:val="Normal"/>
    <w:autoRedefine/>
    <w:uiPriority w:val="39"/>
    <w:qFormat/>
    <w:rsid w:val="00A230A2"/>
    <w:pPr>
      <w:ind w:left="120"/>
    </w:pPr>
    <w:rPr>
      <w:b/>
      <w:sz w:val="22"/>
    </w:rPr>
  </w:style>
  <w:style w:type="paragraph" w:styleId="TOC1">
    <w:name w:val="toc 1"/>
    <w:aliases w:val="Eng Table of Contents"/>
    <w:basedOn w:val="Normal"/>
    <w:next w:val="TOC2"/>
    <w:autoRedefine/>
    <w:uiPriority w:val="39"/>
    <w:qFormat/>
    <w:rsid w:val="005E5DB9"/>
    <w:pPr>
      <w:tabs>
        <w:tab w:val="left" w:pos="380"/>
        <w:tab w:val="right" w:leader="dot" w:pos="9350"/>
      </w:tabs>
      <w:spacing w:before="120" w:after="60"/>
    </w:pPr>
    <w:rPr>
      <w:rFonts w:ascii="Times New Roman Bold" w:hAnsi="Times New Roman Bold"/>
      <w:sz w:val="28"/>
      <w:szCs w:val="28"/>
    </w:rPr>
  </w:style>
  <w:style w:type="paragraph" w:styleId="TOC2">
    <w:name w:val="toc 2"/>
    <w:basedOn w:val="Normal"/>
    <w:autoRedefine/>
    <w:uiPriority w:val="39"/>
    <w:qFormat/>
    <w:rsid w:val="00A230A2"/>
    <w:pPr>
      <w:spacing w:before="120" w:after="120"/>
    </w:pPr>
    <w:rPr>
      <w:b/>
      <w:bCs/>
    </w:rPr>
  </w:style>
  <w:style w:type="paragraph" w:styleId="TOC4">
    <w:name w:val="toc 4"/>
    <w:basedOn w:val="Normal"/>
    <w:uiPriority w:val="39"/>
    <w:rsid w:val="00183A2C"/>
    <w:pPr>
      <w:ind w:left="240"/>
    </w:pPr>
    <w:rPr>
      <w:b/>
    </w:rPr>
  </w:style>
  <w:style w:type="paragraph" w:styleId="TOC5">
    <w:name w:val="toc 5"/>
    <w:basedOn w:val="Normal"/>
    <w:uiPriority w:val="39"/>
    <w:rsid w:val="00183A2C"/>
    <w:pPr>
      <w:ind w:left="360"/>
    </w:pPr>
    <w:rPr>
      <w:b/>
    </w:rPr>
  </w:style>
  <w:style w:type="paragraph" w:styleId="TOC6">
    <w:name w:val="toc 6"/>
    <w:basedOn w:val="Normal"/>
    <w:semiHidden/>
    <w:rsid w:val="00183A2C"/>
    <w:pPr>
      <w:ind w:left="480"/>
    </w:pPr>
    <w:rPr>
      <w:b/>
    </w:rPr>
  </w:style>
  <w:style w:type="paragraph" w:styleId="TOC7">
    <w:name w:val="toc 7"/>
    <w:basedOn w:val="Normal"/>
    <w:semiHidden/>
    <w:rsid w:val="00183A2C"/>
    <w:pPr>
      <w:ind w:left="600"/>
    </w:pPr>
    <w:rPr>
      <w:b/>
    </w:rPr>
  </w:style>
  <w:style w:type="paragraph" w:styleId="TOC8">
    <w:name w:val="toc 8"/>
    <w:basedOn w:val="Normal"/>
    <w:semiHidden/>
    <w:rsid w:val="00183A2C"/>
    <w:pPr>
      <w:ind w:left="720"/>
    </w:pPr>
    <w:rPr>
      <w:b/>
    </w:rPr>
  </w:style>
  <w:style w:type="paragraph" w:styleId="TOC9">
    <w:name w:val="toc 9"/>
    <w:basedOn w:val="Normal"/>
    <w:semiHidden/>
    <w:rsid w:val="00183A2C"/>
    <w:pPr>
      <w:ind w:left="840"/>
    </w:pPr>
    <w:rPr>
      <w:b/>
    </w:rPr>
  </w:style>
  <w:style w:type="character" w:styleId="PageNumber">
    <w:name w:val="page number"/>
    <w:basedOn w:val="DefaultParagraphFont"/>
    <w:rsid w:val="00183A2C"/>
  </w:style>
  <w:style w:type="paragraph" w:styleId="Caption">
    <w:name w:val="caption"/>
    <w:basedOn w:val="Normal"/>
    <w:next w:val="Normal"/>
    <w:qFormat/>
    <w:rsid w:val="00500CC2"/>
    <w:pPr>
      <w:spacing w:before="120" w:after="60"/>
      <w:ind w:left="2304"/>
    </w:pPr>
    <w:rPr>
      <w:b/>
      <w:i/>
      <w:kern w:val="22"/>
      <w:sz w:val="22"/>
    </w:rPr>
  </w:style>
  <w:style w:type="paragraph" w:styleId="TableofFigures">
    <w:name w:val="table of figures"/>
    <w:basedOn w:val="Normal"/>
    <w:uiPriority w:val="99"/>
    <w:rsid w:val="000521A4"/>
    <w:pPr>
      <w:tabs>
        <w:tab w:val="right" w:leader="dot" w:pos="9360"/>
      </w:tabs>
      <w:spacing w:line="300" w:lineRule="atLeast"/>
    </w:pPr>
    <w:rPr>
      <w:b/>
      <w:kern w:val="22"/>
      <w:sz w:val="22"/>
    </w:rPr>
  </w:style>
  <w:style w:type="paragraph" w:customStyle="1" w:styleId="ProgramName">
    <w:name w:val="Program Name"/>
    <w:rsid w:val="00183A2C"/>
    <w:pPr>
      <w:spacing w:line="240" w:lineRule="atLeast"/>
    </w:pPr>
    <w:rPr>
      <w:rFonts w:ascii="Arial" w:hAnsi="Arial"/>
      <w:b/>
      <w:noProof/>
      <w:kern w:val="20"/>
    </w:rPr>
  </w:style>
  <w:style w:type="paragraph" w:customStyle="1" w:styleId="Logo">
    <w:name w:val="Logo"/>
    <w:next w:val="Normal"/>
    <w:rsid w:val="00183A2C"/>
    <w:pPr>
      <w:spacing w:line="240" w:lineRule="atLeast"/>
      <w:ind w:left="-113"/>
    </w:pPr>
    <w:rPr>
      <w:kern w:val="20"/>
    </w:rPr>
  </w:style>
  <w:style w:type="paragraph" w:customStyle="1" w:styleId="Address">
    <w:name w:val="Address"/>
    <w:rsid w:val="00183A2C"/>
    <w:pPr>
      <w:spacing w:line="240" w:lineRule="atLeast"/>
    </w:pPr>
    <w:rPr>
      <w:rFonts w:ascii="Arial" w:hAnsi="Arial"/>
      <w:kern w:val="20"/>
      <w:sz w:val="16"/>
    </w:rPr>
  </w:style>
  <w:style w:type="paragraph" w:customStyle="1" w:styleId="DistributionList">
    <w:name w:val="Distribution List"/>
    <w:rsid w:val="00183A2C"/>
    <w:pPr>
      <w:spacing w:line="240" w:lineRule="atLeast"/>
    </w:pPr>
    <w:rPr>
      <w:rFonts w:ascii="Arial" w:hAnsi="Arial"/>
      <w:kern w:val="20"/>
      <w:sz w:val="16"/>
    </w:rPr>
  </w:style>
  <w:style w:type="character" w:styleId="FootnoteReference">
    <w:name w:val="footnote reference"/>
    <w:basedOn w:val="DefaultParagraphFont"/>
    <w:semiHidden/>
    <w:rsid w:val="00183A2C"/>
    <w:rPr>
      <w:vertAlign w:val="superscript"/>
    </w:rPr>
  </w:style>
  <w:style w:type="paragraph" w:customStyle="1" w:styleId="Figure">
    <w:name w:val="Figure"/>
    <w:next w:val="Caption"/>
    <w:rsid w:val="00183A2C"/>
    <w:pPr>
      <w:keepNext/>
      <w:spacing w:before="500" w:line="260" w:lineRule="atLeast"/>
    </w:pPr>
    <w:rPr>
      <w:rFonts w:ascii="Arial" w:hAnsi="Arial"/>
      <w:noProof/>
      <w:kern w:val="22"/>
      <w:sz w:val="22"/>
    </w:rPr>
  </w:style>
  <w:style w:type="paragraph" w:styleId="FootnoteText">
    <w:name w:val="footnote text"/>
    <w:basedOn w:val="Normal"/>
    <w:semiHidden/>
    <w:rsid w:val="00183A2C"/>
    <w:pPr>
      <w:spacing w:line="240" w:lineRule="atLeast"/>
      <w:ind w:left="115" w:hanging="115"/>
    </w:pPr>
    <w:rPr>
      <w:b/>
      <w:kern w:val="20"/>
      <w:sz w:val="20"/>
    </w:rPr>
  </w:style>
  <w:style w:type="paragraph" w:customStyle="1" w:styleId="Numberlist1">
    <w:name w:val="Number list1"/>
    <w:rsid w:val="00183A2C"/>
    <w:pPr>
      <w:tabs>
        <w:tab w:val="left" w:pos="432"/>
      </w:tabs>
      <w:spacing w:after="120" w:line="240" w:lineRule="atLeast"/>
      <w:ind w:left="432" w:hanging="432"/>
    </w:pPr>
    <w:rPr>
      <w:noProof/>
      <w:kern w:val="22"/>
      <w:sz w:val="22"/>
    </w:rPr>
  </w:style>
  <w:style w:type="paragraph" w:customStyle="1" w:styleId="Referenceitem">
    <w:name w:val="Reference item"/>
    <w:rsid w:val="00183A2C"/>
    <w:pPr>
      <w:spacing w:before="100"/>
    </w:pPr>
    <w:rPr>
      <w:rFonts w:ascii="Arial" w:hAnsi="Arial"/>
      <w:b/>
      <w:noProof/>
      <w:kern w:val="20"/>
      <w:sz w:val="22"/>
    </w:rPr>
  </w:style>
  <w:style w:type="paragraph" w:customStyle="1" w:styleId="Heading2-nonum">
    <w:name w:val="Heading 2 - nonum"/>
    <w:next w:val="Normal"/>
    <w:rsid w:val="00183A2C"/>
    <w:pPr>
      <w:keepNext/>
      <w:suppressAutoHyphens/>
      <w:spacing w:before="120" w:line="380" w:lineRule="atLeast"/>
    </w:pPr>
    <w:rPr>
      <w:rFonts w:ascii="Arial" w:hAnsi="Arial"/>
      <w:b/>
      <w:kern w:val="32"/>
      <w:sz w:val="32"/>
    </w:rPr>
  </w:style>
  <w:style w:type="paragraph" w:customStyle="1" w:styleId="Heading3-nonum">
    <w:name w:val="Heading 3 - nonum"/>
    <w:next w:val="Normal"/>
    <w:rsid w:val="00183A2C"/>
    <w:pPr>
      <w:keepNext/>
      <w:suppressAutoHyphens/>
      <w:spacing w:before="120" w:line="340" w:lineRule="atLeast"/>
    </w:pPr>
    <w:rPr>
      <w:rFonts w:ascii="Arial" w:hAnsi="Arial"/>
      <w:b/>
      <w:kern w:val="28"/>
      <w:sz w:val="28"/>
    </w:rPr>
  </w:style>
  <w:style w:type="paragraph" w:customStyle="1" w:styleId="Heading4-nonum">
    <w:name w:val="Heading 4 - nonum"/>
    <w:basedOn w:val="Heading2-nonum"/>
    <w:next w:val="Normal"/>
    <w:rsid w:val="00183A2C"/>
    <w:pPr>
      <w:spacing w:line="280" w:lineRule="atLeast"/>
    </w:pPr>
    <w:rPr>
      <w:sz w:val="24"/>
    </w:rPr>
  </w:style>
  <w:style w:type="paragraph" w:customStyle="1" w:styleId="Glossaryterm">
    <w:name w:val="Glossary term"/>
    <w:rsid w:val="00183A2C"/>
    <w:pPr>
      <w:keepLines/>
      <w:suppressAutoHyphens/>
      <w:spacing w:before="80" w:line="240" w:lineRule="atLeast"/>
    </w:pPr>
    <w:rPr>
      <w:rFonts w:ascii="Arial" w:hAnsi="Arial"/>
      <w:b/>
      <w:kern w:val="22"/>
      <w:sz w:val="22"/>
    </w:rPr>
  </w:style>
  <w:style w:type="paragraph" w:styleId="Index2">
    <w:name w:val="index 2"/>
    <w:basedOn w:val="Normal"/>
    <w:semiHidden/>
    <w:rsid w:val="00183A2C"/>
    <w:pPr>
      <w:spacing w:line="240" w:lineRule="atLeast"/>
      <w:ind w:left="360"/>
    </w:pPr>
    <w:rPr>
      <w:noProof/>
      <w:kern w:val="18"/>
      <w:sz w:val="22"/>
    </w:rPr>
  </w:style>
  <w:style w:type="paragraph" w:styleId="Index3">
    <w:name w:val="index 3"/>
    <w:basedOn w:val="Normal"/>
    <w:semiHidden/>
    <w:rsid w:val="00183A2C"/>
    <w:pPr>
      <w:spacing w:line="240" w:lineRule="atLeast"/>
      <w:ind w:left="720"/>
    </w:pPr>
    <w:rPr>
      <w:noProof/>
      <w:sz w:val="22"/>
    </w:rPr>
  </w:style>
  <w:style w:type="paragraph" w:styleId="Index4">
    <w:name w:val="index 4"/>
    <w:basedOn w:val="Normal"/>
    <w:semiHidden/>
    <w:rsid w:val="00183A2C"/>
    <w:pPr>
      <w:tabs>
        <w:tab w:val="right" w:pos="3773"/>
      </w:tabs>
      <w:ind w:left="960" w:hanging="240"/>
    </w:pPr>
    <w:rPr>
      <w:sz w:val="18"/>
    </w:rPr>
  </w:style>
  <w:style w:type="paragraph" w:styleId="Index5">
    <w:name w:val="index 5"/>
    <w:basedOn w:val="Normal"/>
    <w:semiHidden/>
    <w:rsid w:val="00183A2C"/>
    <w:pPr>
      <w:tabs>
        <w:tab w:val="right" w:pos="3773"/>
      </w:tabs>
      <w:ind w:left="1200" w:hanging="240"/>
    </w:pPr>
    <w:rPr>
      <w:sz w:val="18"/>
    </w:rPr>
  </w:style>
  <w:style w:type="paragraph" w:styleId="Index6">
    <w:name w:val="index 6"/>
    <w:basedOn w:val="Normal"/>
    <w:semiHidden/>
    <w:rsid w:val="00183A2C"/>
    <w:pPr>
      <w:tabs>
        <w:tab w:val="right" w:pos="3773"/>
      </w:tabs>
      <w:ind w:left="1440" w:hanging="240"/>
    </w:pPr>
    <w:rPr>
      <w:sz w:val="18"/>
    </w:rPr>
  </w:style>
  <w:style w:type="paragraph" w:styleId="Index7">
    <w:name w:val="index 7"/>
    <w:basedOn w:val="Normal"/>
    <w:semiHidden/>
    <w:rsid w:val="00183A2C"/>
    <w:pPr>
      <w:tabs>
        <w:tab w:val="right" w:pos="3773"/>
      </w:tabs>
      <w:ind w:left="1680" w:hanging="240"/>
    </w:pPr>
    <w:rPr>
      <w:sz w:val="18"/>
    </w:rPr>
  </w:style>
  <w:style w:type="paragraph" w:styleId="Index8">
    <w:name w:val="index 8"/>
    <w:basedOn w:val="Normal"/>
    <w:semiHidden/>
    <w:rsid w:val="00183A2C"/>
    <w:pPr>
      <w:tabs>
        <w:tab w:val="right" w:pos="3773"/>
      </w:tabs>
      <w:ind w:left="1920" w:hanging="240"/>
    </w:pPr>
    <w:rPr>
      <w:sz w:val="18"/>
    </w:rPr>
  </w:style>
  <w:style w:type="paragraph" w:styleId="Index9">
    <w:name w:val="index 9"/>
    <w:basedOn w:val="Normal"/>
    <w:semiHidden/>
    <w:rsid w:val="00183A2C"/>
    <w:pPr>
      <w:tabs>
        <w:tab w:val="right" w:pos="3773"/>
      </w:tabs>
      <w:ind w:left="2160" w:hanging="240"/>
    </w:pPr>
    <w:rPr>
      <w:sz w:val="18"/>
    </w:rPr>
  </w:style>
  <w:style w:type="paragraph" w:customStyle="1" w:styleId="Heading1-nonum">
    <w:name w:val="Heading 1- nonum"/>
    <w:next w:val="Normal"/>
    <w:rsid w:val="00183A2C"/>
    <w:pPr>
      <w:pageBreakBefore/>
      <w:pBdr>
        <w:top w:val="single" w:sz="6" w:space="1" w:color="auto"/>
      </w:pBdr>
      <w:suppressAutoHyphens/>
      <w:spacing w:after="1400" w:line="540" w:lineRule="atLeast"/>
    </w:pPr>
    <w:rPr>
      <w:rFonts w:ascii="Arial" w:hAnsi="Arial"/>
      <w:b/>
      <w:kern w:val="40"/>
      <w:sz w:val="40"/>
    </w:rPr>
  </w:style>
  <w:style w:type="paragraph" w:customStyle="1" w:styleId="Authorlist">
    <w:name w:val="Author list"/>
    <w:rsid w:val="00183A2C"/>
    <w:pPr>
      <w:spacing w:line="240" w:lineRule="atLeast"/>
      <w:ind w:right="-14"/>
    </w:pPr>
    <w:rPr>
      <w:rFonts w:ascii="Arial" w:hAnsi="Arial"/>
      <w:kern w:val="20"/>
    </w:rPr>
  </w:style>
  <w:style w:type="paragraph" w:customStyle="1" w:styleId="List1cont">
    <w:name w:val="List1 (cont)"/>
    <w:rsid w:val="00183A2C"/>
    <w:pPr>
      <w:spacing w:before="60" w:after="60" w:line="240" w:lineRule="atLeast"/>
      <w:ind w:left="864"/>
    </w:pPr>
    <w:rPr>
      <w:noProof/>
      <w:kern w:val="20"/>
      <w:sz w:val="22"/>
    </w:rPr>
  </w:style>
  <w:style w:type="paragraph" w:customStyle="1" w:styleId="Numberlist2">
    <w:name w:val="Number list2"/>
    <w:rsid w:val="00183A2C"/>
    <w:pPr>
      <w:tabs>
        <w:tab w:val="left" w:pos="432"/>
      </w:tabs>
      <w:spacing w:before="60" w:after="60"/>
      <w:ind w:left="864" w:hanging="432"/>
    </w:pPr>
    <w:rPr>
      <w:noProof/>
      <w:kern w:val="22"/>
      <w:sz w:val="22"/>
    </w:rPr>
  </w:style>
  <w:style w:type="paragraph" w:styleId="IndexHeading">
    <w:name w:val="index heading"/>
    <w:basedOn w:val="Normal"/>
    <w:next w:val="Index1"/>
    <w:semiHidden/>
    <w:rsid w:val="00183A2C"/>
    <w:pPr>
      <w:keepNext/>
      <w:spacing w:before="240"/>
    </w:pPr>
    <w:rPr>
      <w:b/>
      <w:caps/>
      <w:noProof/>
      <w:kern w:val="22"/>
      <w:sz w:val="22"/>
    </w:rPr>
  </w:style>
  <w:style w:type="paragraph" w:customStyle="1" w:styleId="tabletext">
    <w:name w:val="table.text"/>
    <w:basedOn w:val="Normal"/>
    <w:rsid w:val="00183A2C"/>
    <w:pPr>
      <w:spacing w:before="40" w:after="40"/>
    </w:pPr>
    <w:rPr>
      <w:sz w:val="18"/>
    </w:rPr>
  </w:style>
  <w:style w:type="paragraph" w:customStyle="1" w:styleId="Heading1frontmatteronly">
    <w:name w:val="Heading 1 (front matter only)"/>
    <w:rsid w:val="00183A2C"/>
    <w:pPr>
      <w:keepNext/>
      <w:pBdr>
        <w:top w:val="single" w:sz="6" w:space="1" w:color="auto"/>
      </w:pBdr>
      <w:suppressAutoHyphens/>
      <w:spacing w:after="720" w:line="540" w:lineRule="atLeast"/>
    </w:pPr>
    <w:rPr>
      <w:rFonts w:ascii="Arial" w:hAnsi="Arial"/>
      <w:b/>
      <w:kern w:val="36"/>
      <w:sz w:val="40"/>
    </w:rPr>
  </w:style>
  <w:style w:type="paragraph" w:customStyle="1" w:styleId="H-pa-name">
    <w:name w:val="H-pa-name"/>
    <w:basedOn w:val="H-purpose"/>
    <w:rsid w:val="00183A2C"/>
    <w:pPr>
      <w:pageBreakBefore/>
      <w:spacing w:after="160"/>
    </w:pPr>
    <w:rPr>
      <w:caps/>
    </w:rPr>
  </w:style>
  <w:style w:type="paragraph" w:customStyle="1" w:styleId="H-purpose">
    <w:name w:val="H-purpose"/>
    <w:next w:val="Normal"/>
    <w:rsid w:val="00183A2C"/>
    <w:pPr>
      <w:keepNext/>
      <w:pBdr>
        <w:bottom w:val="single" w:sz="4" w:space="1" w:color="auto"/>
      </w:pBdr>
      <w:suppressAutoHyphens/>
      <w:spacing w:before="504" w:after="180" w:line="260" w:lineRule="exact"/>
    </w:pPr>
    <w:rPr>
      <w:rFonts w:ascii="Arial Black" w:hAnsi="Arial Black"/>
    </w:rPr>
  </w:style>
  <w:style w:type="paragraph" w:styleId="BodyText3">
    <w:name w:val="Body Text 3"/>
    <w:basedOn w:val="Normal"/>
    <w:rsid w:val="00183A2C"/>
    <w:pPr>
      <w:spacing w:after="120"/>
    </w:pPr>
    <w:rPr>
      <w:sz w:val="16"/>
      <w:szCs w:val="16"/>
    </w:rPr>
  </w:style>
  <w:style w:type="paragraph" w:styleId="ListBullet5">
    <w:name w:val="List Bullet 5"/>
    <w:basedOn w:val="Normal"/>
    <w:autoRedefine/>
    <w:rsid w:val="00183A2C"/>
    <w:pPr>
      <w:tabs>
        <w:tab w:val="num" w:pos="1800"/>
      </w:tabs>
      <w:ind w:left="1800" w:hanging="360"/>
    </w:pPr>
  </w:style>
  <w:style w:type="paragraph" w:styleId="ListNumber2">
    <w:name w:val="List Number 2"/>
    <w:basedOn w:val="Normal"/>
    <w:rsid w:val="00183A2C"/>
    <w:pPr>
      <w:tabs>
        <w:tab w:val="num" w:pos="720"/>
      </w:tabs>
      <w:ind w:left="720" w:hanging="360"/>
    </w:pPr>
  </w:style>
  <w:style w:type="paragraph" w:styleId="ListNumber4">
    <w:name w:val="List Number 4"/>
    <w:basedOn w:val="Normal"/>
    <w:rsid w:val="00183A2C"/>
    <w:pPr>
      <w:tabs>
        <w:tab w:val="num" w:pos="1440"/>
      </w:tabs>
      <w:ind w:left="1440" w:hanging="360"/>
    </w:pPr>
    <w:rPr>
      <w:b/>
      <w:sz w:val="22"/>
    </w:rPr>
  </w:style>
  <w:style w:type="paragraph" w:customStyle="1" w:styleId="H-goals">
    <w:name w:val="H-goals"/>
    <w:basedOn w:val="Normal"/>
    <w:next w:val="Normal"/>
    <w:rsid w:val="00183A2C"/>
    <w:pPr>
      <w:keepNext/>
      <w:pBdr>
        <w:bottom w:val="single" w:sz="4" w:space="1" w:color="auto"/>
      </w:pBdr>
      <w:spacing w:before="300" w:line="260" w:lineRule="exact"/>
      <w:ind w:left="2304" w:hanging="2304"/>
    </w:pPr>
    <w:rPr>
      <w:rFonts w:ascii="Arial Black" w:hAnsi="Arial Black"/>
      <w:b/>
      <w:kern w:val="0"/>
      <w:sz w:val="20"/>
    </w:rPr>
  </w:style>
  <w:style w:type="paragraph" w:customStyle="1" w:styleId="H-subpractice">
    <w:name w:val="H-subpractice"/>
    <w:rsid w:val="00183A2C"/>
    <w:pPr>
      <w:keepNext/>
      <w:suppressAutoHyphens/>
      <w:spacing w:before="200"/>
      <w:ind w:left="2304"/>
    </w:pPr>
    <w:rPr>
      <w:rFonts w:ascii="Arial" w:hAnsi="Arial"/>
      <w:b/>
      <w:sz w:val="18"/>
    </w:rPr>
  </w:style>
  <w:style w:type="paragraph" w:customStyle="1" w:styleId="H-workproducts">
    <w:name w:val="H-workproducts"/>
    <w:basedOn w:val="H-subpractice"/>
    <w:rsid w:val="00183A2C"/>
  </w:style>
  <w:style w:type="paragraph" w:customStyle="1" w:styleId="goal-statement">
    <w:name w:val="goal-statement"/>
    <w:rsid w:val="00183A2C"/>
    <w:pPr>
      <w:pBdr>
        <w:top w:val="single" w:sz="8" w:space="1" w:color="FFFFFF" w:shadow="1"/>
        <w:left w:val="single" w:sz="8" w:space="4" w:color="FFFFFF" w:shadow="1"/>
        <w:bottom w:val="single" w:sz="8" w:space="1" w:color="FFFFFF" w:shadow="1"/>
        <w:right w:val="single" w:sz="8" w:space="4" w:color="FFFFFF" w:shadow="1"/>
      </w:pBdr>
      <w:shd w:val="pct10" w:color="auto" w:fill="FFFFFF"/>
      <w:tabs>
        <w:tab w:val="left" w:pos="2304"/>
      </w:tabs>
      <w:suppressAutoHyphens/>
      <w:spacing w:before="300"/>
      <w:ind w:left="1152" w:hanging="1152"/>
    </w:pPr>
    <w:rPr>
      <w:rFonts w:ascii="Arial" w:hAnsi="Arial"/>
      <w:b/>
      <w:i/>
      <w:sz w:val="21"/>
    </w:rPr>
  </w:style>
  <w:style w:type="paragraph" w:customStyle="1" w:styleId="H-notes">
    <w:name w:val="H-notes"/>
    <w:basedOn w:val="Normal"/>
    <w:next w:val="Normal"/>
    <w:rsid w:val="00183A2C"/>
    <w:pPr>
      <w:keepNext/>
      <w:pBdr>
        <w:bottom w:val="single" w:sz="4" w:space="1" w:color="auto"/>
      </w:pBdr>
      <w:spacing w:before="300" w:after="180" w:line="260" w:lineRule="exact"/>
    </w:pPr>
    <w:rPr>
      <w:rFonts w:ascii="Arial Black" w:hAnsi="Arial Black"/>
      <w:b/>
      <w:kern w:val="0"/>
      <w:sz w:val="20"/>
    </w:rPr>
  </w:style>
  <w:style w:type="paragraph" w:customStyle="1" w:styleId="H-related-process-areas">
    <w:name w:val="H-related-process-areas"/>
    <w:basedOn w:val="H-purpose"/>
    <w:next w:val="Normal"/>
    <w:rsid w:val="00183A2C"/>
    <w:pPr>
      <w:spacing w:before="360"/>
    </w:pPr>
  </w:style>
  <w:style w:type="paragraph" w:customStyle="1" w:styleId="reference">
    <w:name w:val="reference"/>
    <w:basedOn w:val="body"/>
    <w:rsid w:val="00183A2C"/>
    <w:rPr>
      <w:i/>
    </w:rPr>
  </w:style>
  <w:style w:type="paragraph" w:customStyle="1" w:styleId="body">
    <w:name w:val="body"/>
    <w:basedOn w:val="Normal"/>
    <w:link w:val="bodyChar"/>
    <w:rsid w:val="00183A2C"/>
    <w:pPr>
      <w:keepLines/>
      <w:tabs>
        <w:tab w:val="left" w:pos="-3240"/>
      </w:tabs>
      <w:spacing w:before="120" w:after="120" w:line="260" w:lineRule="exact"/>
      <w:ind w:left="1152"/>
    </w:pPr>
    <w:rPr>
      <w:b/>
      <w:color w:val="000000"/>
      <w:kern w:val="22"/>
      <w:sz w:val="21"/>
    </w:rPr>
  </w:style>
  <w:style w:type="paragraph" w:customStyle="1" w:styleId="H-related-specific-practices">
    <w:name w:val="H-related-specific-practices"/>
    <w:basedOn w:val="H-related-process-areas"/>
    <w:rsid w:val="00183A2C"/>
    <w:pPr>
      <w:pBdr>
        <w:bottom w:val="none" w:sz="0" w:space="0" w:color="auto"/>
      </w:pBdr>
      <w:ind w:left="2304"/>
    </w:pPr>
    <w:rPr>
      <w:i/>
    </w:rPr>
  </w:style>
  <w:style w:type="paragraph" w:customStyle="1" w:styleId="H-related-subpractices">
    <w:name w:val="H-related-subpractices"/>
    <w:basedOn w:val="H-related-specific-practices"/>
    <w:rsid w:val="00183A2C"/>
  </w:style>
  <w:style w:type="paragraph" w:customStyle="1" w:styleId="H-commonfeature">
    <w:name w:val="H-common feature"/>
    <w:basedOn w:val="H-purpose"/>
    <w:rsid w:val="00183A2C"/>
  </w:style>
  <w:style w:type="paragraph" w:customStyle="1" w:styleId="Hyperlink1">
    <w:name w:val="Hyperlink1"/>
    <w:basedOn w:val="body"/>
    <w:rsid w:val="00183A2C"/>
    <w:rPr>
      <w:rFonts w:ascii="Arial Narrow" w:hAnsi="Arial Narrow"/>
      <w:color w:val="3366FF"/>
      <w:sz w:val="20"/>
    </w:rPr>
  </w:style>
  <w:style w:type="paragraph" w:styleId="Title">
    <w:name w:val="Title"/>
    <w:basedOn w:val="Normal"/>
    <w:qFormat/>
    <w:rsid w:val="00183A2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center"/>
    </w:pPr>
    <w:rPr>
      <w:rFonts w:ascii="Helvetica" w:hAnsi="Helvetica"/>
      <w:color w:val="000000"/>
      <w:kern w:val="0"/>
    </w:rPr>
  </w:style>
  <w:style w:type="paragraph" w:customStyle="1" w:styleId="t1-title-line1">
    <w:name w:val="t1-title-line1"/>
    <w:next w:val="t2-title-line2"/>
    <w:rsid w:val="00183A2C"/>
    <w:pPr>
      <w:spacing w:before="3100" w:after="216"/>
      <w:ind w:left="2304"/>
    </w:pPr>
    <w:rPr>
      <w:rFonts w:ascii="Arial Narrow" w:hAnsi="Arial Narrow"/>
      <w:b/>
      <w:noProof/>
      <w:sz w:val="36"/>
    </w:rPr>
  </w:style>
  <w:style w:type="paragraph" w:customStyle="1" w:styleId="t2-title-line2">
    <w:name w:val="t2-title-line2"/>
    <w:rsid w:val="00183A2C"/>
    <w:pPr>
      <w:ind w:left="2304"/>
    </w:pPr>
    <w:rPr>
      <w:rFonts w:ascii="Arial" w:hAnsi="Arial"/>
      <w:b/>
      <w:noProof/>
      <w:sz w:val="60"/>
    </w:rPr>
  </w:style>
  <w:style w:type="paragraph" w:customStyle="1" w:styleId="t3-title-line3">
    <w:name w:val="t3-title-line3"/>
    <w:rsid w:val="00183A2C"/>
    <w:pPr>
      <w:spacing w:before="800" w:line="240" w:lineRule="exact"/>
      <w:ind w:left="2304"/>
    </w:pPr>
    <w:rPr>
      <w:rFonts w:ascii="Arial Black" w:hAnsi="Arial Black"/>
      <w:noProof/>
    </w:rPr>
  </w:style>
  <w:style w:type="paragraph" w:customStyle="1" w:styleId="t4-title-line4">
    <w:name w:val="t4-title-line4"/>
    <w:rsid w:val="00183A2C"/>
    <w:pPr>
      <w:spacing w:before="280"/>
      <w:ind w:left="2304"/>
    </w:pPr>
    <w:rPr>
      <w:rFonts w:ascii="Arial" w:hAnsi="Arial"/>
      <w:noProof/>
    </w:rPr>
  </w:style>
  <w:style w:type="paragraph" w:customStyle="1" w:styleId="t5-title-line5">
    <w:name w:val="t5-title-line5"/>
    <w:rsid w:val="00183A2C"/>
    <w:pPr>
      <w:spacing w:before="6400"/>
      <w:ind w:left="2304"/>
    </w:pPr>
    <w:rPr>
      <w:rFonts w:ascii="Arial Black" w:hAnsi="Arial Black"/>
      <w:noProof/>
      <w:sz w:val="16"/>
    </w:rPr>
  </w:style>
  <w:style w:type="paragraph" w:customStyle="1" w:styleId="bullet">
    <w:name w:val="bullet"/>
    <w:rsid w:val="00183A2C"/>
    <w:pPr>
      <w:tabs>
        <w:tab w:val="num" w:pos="360"/>
      </w:tabs>
      <w:suppressAutoHyphens/>
      <w:spacing w:before="60" w:after="60" w:line="260" w:lineRule="exact"/>
      <w:ind w:left="2160" w:hanging="432"/>
    </w:pPr>
    <w:rPr>
      <w:rFonts w:ascii="Arial" w:hAnsi="Arial"/>
      <w:sz w:val="21"/>
    </w:rPr>
  </w:style>
  <w:style w:type="paragraph" w:customStyle="1" w:styleId="list-bullet-level-2">
    <w:name w:val="list-bullet-level-2"/>
    <w:rsid w:val="00183A2C"/>
    <w:pPr>
      <w:tabs>
        <w:tab w:val="left" w:pos="3024"/>
      </w:tabs>
      <w:suppressAutoHyphens/>
      <w:spacing w:before="60" w:after="60"/>
      <w:ind w:left="3024" w:hanging="288"/>
    </w:pPr>
    <w:rPr>
      <w:rFonts w:ascii="Arial Narrow" w:hAnsi="Arial Narrow"/>
    </w:rPr>
  </w:style>
  <w:style w:type="paragraph" w:customStyle="1" w:styleId="Footer-Left">
    <w:name w:val="Footer-Left"/>
    <w:basedOn w:val="Normal"/>
    <w:rsid w:val="00183A2C"/>
    <w:pPr>
      <w:tabs>
        <w:tab w:val="right" w:pos="13766"/>
      </w:tabs>
      <w:jc w:val="right"/>
    </w:pPr>
    <w:rPr>
      <w:color w:val="000000"/>
      <w:kern w:val="0"/>
      <w:sz w:val="16"/>
    </w:rPr>
  </w:style>
  <w:style w:type="paragraph" w:customStyle="1" w:styleId="Body-pullout">
    <w:name w:val="Body - pull out"/>
    <w:rsid w:val="00183A2C"/>
    <w:pPr>
      <w:tabs>
        <w:tab w:val="left" w:pos="144"/>
        <w:tab w:val="left" w:pos="216"/>
      </w:tabs>
      <w:suppressAutoHyphens/>
      <w:spacing w:before="60" w:after="240" w:line="300" w:lineRule="atLeast"/>
    </w:pPr>
    <w:rPr>
      <w:color w:val="000000"/>
      <w:kern w:val="22"/>
      <w:sz w:val="22"/>
    </w:rPr>
  </w:style>
  <w:style w:type="paragraph" w:customStyle="1" w:styleId="ChapterTitle">
    <w:name w:val="Chapter Title"/>
    <w:basedOn w:val="H-pa-name"/>
    <w:rsid w:val="00183A2C"/>
  </w:style>
  <w:style w:type="paragraph" w:customStyle="1" w:styleId="title-page-text">
    <w:name w:val="title-page-text"/>
    <w:next w:val="Body-pullout"/>
    <w:rsid w:val="00183A2C"/>
    <w:pPr>
      <w:suppressAutoHyphens/>
      <w:spacing w:before="100" w:after="100"/>
    </w:pPr>
    <w:rPr>
      <w:kern w:val="20"/>
    </w:rPr>
  </w:style>
  <w:style w:type="paragraph" w:customStyle="1" w:styleId="level1headings">
    <w:name w:val="level 1 headings"/>
    <w:basedOn w:val="H-goals"/>
    <w:rsid w:val="00183A2C"/>
    <w:pPr>
      <w:spacing w:before="504" w:after="180"/>
      <w:ind w:left="0" w:firstLine="0"/>
    </w:pPr>
  </w:style>
  <w:style w:type="paragraph" w:customStyle="1" w:styleId="level2headings">
    <w:name w:val="level 2 headings"/>
    <w:basedOn w:val="Normal"/>
    <w:rsid w:val="00183A2C"/>
    <w:pPr>
      <w:keepNext/>
      <w:tabs>
        <w:tab w:val="left" w:pos="2340"/>
      </w:tabs>
      <w:spacing w:before="240" w:after="60"/>
      <w:ind w:left="2304"/>
    </w:pPr>
    <w:rPr>
      <w:color w:val="000000"/>
      <w:kern w:val="0"/>
      <w:sz w:val="20"/>
    </w:rPr>
  </w:style>
  <w:style w:type="paragraph" w:customStyle="1" w:styleId="level3headings">
    <w:name w:val="level 3 headings"/>
    <w:basedOn w:val="Normal"/>
    <w:rsid w:val="00183A2C"/>
    <w:pPr>
      <w:keepNext/>
      <w:tabs>
        <w:tab w:val="left" w:pos="2340"/>
      </w:tabs>
      <w:spacing w:before="240" w:after="60"/>
      <w:ind w:left="2304"/>
    </w:pPr>
    <w:rPr>
      <w:b/>
      <w:color w:val="000000"/>
      <w:kern w:val="0"/>
      <w:sz w:val="20"/>
    </w:rPr>
  </w:style>
  <w:style w:type="paragraph" w:styleId="DocumentMap">
    <w:name w:val="Document Map"/>
    <w:basedOn w:val="Normal"/>
    <w:semiHidden/>
    <w:rsid w:val="00183A2C"/>
    <w:pPr>
      <w:shd w:val="clear" w:color="auto" w:fill="000080"/>
    </w:pPr>
    <w:rPr>
      <w:rFonts w:ascii="Tahoma" w:hAnsi="Tahoma"/>
    </w:rPr>
  </w:style>
  <w:style w:type="paragraph" w:customStyle="1" w:styleId="term">
    <w:name w:val="term"/>
    <w:basedOn w:val="body"/>
    <w:rsid w:val="00183A2C"/>
    <w:pPr>
      <w:ind w:left="288"/>
    </w:pPr>
  </w:style>
  <w:style w:type="paragraph" w:customStyle="1" w:styleId="Heading2-Appendix">
    <w:name w:val="Heading 2 - Appendix"/>
    <w:basedOn w:val="Heading1-nonum"/>
    <w:rsid w:val="00183A2C"/>
    <w:pPr>
      <w:tabs>
        <w:tab w:val="num" w:pos="360"/>
      </w:tabs>
      <w:ind w:left="360" w:hanging="360"/>
    </w:pPr>
  </w:style>
  <w:style w:type="paragraph" w:customStyle="1" w:styleId="level2appendix">
    <w:name w:val="level 2 appendix"/>
    <w:basedOn w:val="level1headings"/>
    <w:rsid w:val="00183A2C"/>
  </w:style>
  <w:style w:type="paragraph" w:customStyle="1" w:styleId="H-pa-name-appendix">
    <w:name w:val="H-pa-name-appendix"/>
    <w:basedOn w:val="H-pa-name"/>
    <w:rsid w:val="00183A2C"/>
  </w:style>
  <w:style w:type="paragraph" w:customStyle="1" w:styleId="list-bullet-border">
    <w:name w:val="list-bullet-border"/>
    <w:basedOn w:val="bullet"/>
    <w:rsid w:val="00183A2C"/>
    <w:pPr>
      <w:keepNext/>
      <w:keepLines/>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H-sp-name-subsumed">
    <w:name w:val="H-sp-name-subsumed"/>
    <w:basedOn w:val="Normal"/>
    <w:rsid w:val="00183A2C"/>
    <w:pPr>
      <w:keepNext/>
      <w:spacing w:before="500" w:after="40" w:line="260" w:lineRule="exact"/>
      <w:ind w:left="2304" w:hanging="1152"/>
    </w:pPr>
    <w:rPr>
      <w:color w:val="808080"/>
      <w:kern w:val="0"/>
      <w:sz w:val="21"/>
    </w:rPr>
  </w:style>
  <w:style w:type="paragraph" w:customStyle="1" w:styleId="bodygreyed">
    <w:name w:val="body greyed"/>
    <w:basedOn w:val="body"/>
    <w:rsid w:val="00183A2C"/>
    <w:rPr>
      <w:color w:val="808080"/>
    </w:rPr>
  </w:style>
  <w:style w:type="paragraph" w:customStyle="1" w:styleId="H-workproducts-subsumed">
    <w:name w:val="H-workproducts-subsumed"/>
    <w:basedOn w:val="H-workproducts"/>
    <w:rsid w:val="00183A2C"/>
    <w:rPr>
      <w:color w:val="808080"/>
    </w:rPr>
  </w:style>
  <w:style w:type="paragraph" w:customStyle="1" w:styleId="QAAnswer">
    <w:name w:val="QA Answer"/>
    <w:basedOn w:val="QAQuestion"/>
    <w:rsid w:val="00183A2C"/>
    <w:rPr>
      <w:color w:val="808080"/>
    </w:rPr>
  </w:style>
  <w:style w:type="paragraph" w:customStyle="1" w:styleId="list-bullet-border-subsumed">
    <w:name w:val="list-bullet-border-subsumed"/>
    <w:basedOn w:val="list-bullet-subsumed"/>
    <w:rsid w:val="00183A2C"/>
    <w:pPr>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ist-bullet-subsumed">
    <w:name w:val="list-bullet-subsumed"/>
    <w:rsid w:val="00183A2C"/>
    <w:pPr>
      <w:tabs>
        <w:tab w:val="left" w:pos="360"/>
      </w:tabs>
      <w:suppressAutoHyphens/>
      <w:spacing w:before="60" w:after="60" w:line="260" w:lineRule="exact"/>
      <w:ind w:left="2664" w:hanging="360"/>
    </w:pPr>
    <w:rPr>
      <w:rFonts w:ascii="Arial" w:hAnsi="Arial"/>
      <w:color w:val="808080"/>
      <w:sz w:val="21"/>
    </w:rPr>
  </w:style>
  <w:style w:type="paragraph" w:customStyle="1" w:styleId="list-bullet-level-2-border">
    <w:name w:val="list-bullet-level-2-border"/>
    <w:basedOn w:val="list-bullet-level-2"/>
    <w:rsid w:val="00183A2C"/>
    <w:pPr>
      <w:keepNext/>
      <w:keepLines/>
      <w:pBdr>
        <w:top w:val="single" w:sz="4" w:space="1" w:color="auto"/>
        <w:left w:val="single" w:sz="4" w:space="4" w:color="auto"/>
        <w:bottom w:val="single" w:sz="4" w:space="1" w:color="auto"/>
        <w:right w:val="single" w:sz="4" w:space="4" w:color="auto"/>
      </w:pBdr>
    </w:pPr>
  </w:style>
  <w:style w:type="paragraph" w:customStyle="1" w:styleId="list-bullet-level-2-border-subsumed">
    <w:name w:val="list-bullet-level-2-border-subsumed"/>
    <w:basedOn w:val="list-bullet-level-2-border"/>
    <w:rsid w:val="00183A2C"/>
    <w:rPr>
      <w:color w:val="808080"/>
    </w:rPr>
  </w:style>
  <w:style w:type="paragraph" w:customStyle="1" w:styleId="Listborder">
    <w:name w:val="List border"/>
    <w:basedOn w:val="Normal"/>
    <w:rsid w:val="00183A2C"/>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ist-border-sub">
    <w:name w:val="list-border-sub"/>
    <w:basedOn w:val="Listborder"/>
    <w:rsid w:val="00183A2C"/>
    <w:rPr>
      <w:color w:val="808080"/>
    </w:rPr>
  </w:style>
  <w:style w:type="paragraph" w:customStyle="1" w:styleId="body-border-greyed">
    <w:name w:val="body-border-greyed"/>
    <w:basedOn w:val="bodygreyed"/>
    <w:rsid w:val="00183A2C"/>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ist-bullet-level-2-subsumed">
    <w:name w:val="list-bullet-level-2-subsumed"/>
    <w:basedOn w:val="list-bullet-level-2"/>
    <w:rsid w:val="00183A2C"/>
    <w:rPr>
      <w:color w:val="808080"/>
    </w:rPr>
  </w:style>
  <w:style w:type="paragraph" w:customStyle="1" w:styleId="body-border">
    <w:name w:val="body-border"/>
    <w:basedOn w:val="body"/>
    <w:rsid w:val="00183A2C"/>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block-text-border">
    <w:name w:val="block-text-border"/>
    <w:basedOn w:val="Normal"/>
    <w:rsid w:val="00183A2C"/>
    <w:pPr>
      <w:keepNext/>
      <w:keepLines/>
      <w:pBdr>
        <w:top w:val="single" w:sz="4" w:space="1" w:color="auto"/>
        <w:left w:val="single" w:sz="4" w:space="4" w:color="auto"/>
        <w:bottom w:val="single" w:sz="4" w:space="1" w:color="auto"/>
        <w:right w:val="single" w:sz="4" w:space="4" w:color="auto"/>
      </w:pBdr>
      <w:spacing w:after="120" w:line="240" w:lineRule="exact"/>
      <w:ind w:left="3456"/>
    </w:pPr>
    <w:rPr>
      <w:rFonts w:ascii="Arial Narrow" w:hAnsi="Arial Narrow"/>
      <w:b/>
      <w:i/>
      <w:kern w:val="0"/>
      <w:sz w:val="20"/>
    </w:rPr>
  </w:style>
  <w:style w:type="paragraph" w:customStyle="1" w:styleId="example-break">
    <w:name w:val="example-break"/>
    <w:basedOn w:val="body"/>
    <w:rsid w:val="00183A2C"/>
    <w:pPr>
      <w:spacing w:before="0" w:after="0" w:line="120" w:lineRule="exact"/>
    </w:pPr>
    <w:rPr>
      <w:sz w:val="12"/>
    </w:rPr>
  </w:style>
  <w:style w:type="paragraph" w:customStyle="1" w:styleId="glossary-list-bullet">
    <w:name w:val="glossary-list-bullet"/>
    <w:rsid w:val="00183A2C"/>
    <w:pPr>
      <w:tabs>
        <w:tab w:val="num" w:pos="720"/>
      </w:tabs>
      <w:suppressAutoHyphens/>
      <w:spacing w:before="60" w:after="60"/>
      <w:ind w:left="720" w:hanging="360"/>
    </w:pPr>
    <w:rPr>
      <w:rFonts w:ascii="Arial" w:hAnsi="Arial"/>
      <w:sz w:val="21"/>
    </w:rPr>
  </w:style>
  <w:style w:type="paragraph" w:styleId="NoteHeading">
    <w:name w:val="Note Heading"/>
    <w:basedOn w:val="Normal"/>
    <w:next w:val="Normal"/>
    <w:rsid w:val="00183A2C"/>
    <w:pPr>
      <w:tabs>
        <w:tab w:val="num" w:pos="1080"/>
      </w:tabs>
      <w:ind w:left="1080" w:hanging="720"/>
    </w:pPr>
    <w:rPr>
      <w:b/>
      <w:i/>
      <w:sz w:val="22"/>
    </w:rPr>
  </w:style>
  <w:style w:type="paragraph" w:customStyle="1" w:styleId="level2preface">
    <w:name w:val="level 2 preface"/>
    <w:basedOn w:val="level2headings"/>
    <w:rsid w:val="00183A2C"/>
  </w:style>
  <w:style w:type="paragraph" w:customStyle="1" w:styleId="Graphic">
    <w:name w:val="Graphic"/>
    <w:basedOn w:val="body"/>
    <w:next w:val="Caption"/>
    <w:rsid w:val="00183A2C"/>
    <w:pPr>
      <w:keepNext/>
      <w:spacing w:line="240" w:lineRule="auto"/>
    </w:pPr>
  </w:style>
  <w:style w:type="character" w:styleId="Hyperlink">
    <w:name w:val="Hyperlink"/>
    <w:basedOn w:val="DefaultParagraphFont"/>
    <w:uiPriority w:val="99"/>
    <w:rsid w:val="00183A2C"/>
    <w:rPr>
      <w:color w:val="0000FF"/>
      <w:u w:val="single"/>
    </w:rPr>
  </w:style>
  <w:style w:type="paragraph" w:customStyle="1" w:styleId="Company-Description">
    <w:name w:val="Company - Description"/>
    <w:basedOn w:val="Normal"/>
    <w:rsid w:val="00183A2C"/>
    <w:pPr>
      <w:pBdr>
        <w:bottom w:val="single" w:sz="4" w:space="1" w:color="auto"/>
      </w:pBdr>
      <w:suppressAutoHyphens w:val="0"/>
      <w:spacing w:after="120"/>
    </w:pPr>
    <w:rPr>
      <w:rFonts w:cs="Arial"/>
      <w:kern w:val="0"/>
    </w:rPr>
  </w:style>
  <w:style w:type="paragraph" w:customStyle="1" w:styleId="CompanyName">
    <w:name w:val="Company Name"/>
    <w:basedOn w:val="Normal"/>
    <w:rsid w:val="00183A2C"/>
    <w:pPr>
      <w:suppressAutoHyphens w:val="0"/>
      <w:ind w:left="360"/>
    </w:pPr>
    <w:rPr>
      <w:rFonts w:cs="Arial"/>
      <w:b/>
      <w:kern w:val="0"/>
      <w:sz w:val="20"/>
    </w:rPr>
  </w:style>
  <w:style w:type="paragraph" w:customStyle="1" w:styleId="Company">
    <w:name w:val="Company"/>
    <w:basedOn w:val="Normal"/>
    <w:rsid w:val="00183A2C"/>
    <w:pPr>
      <w:suppressAutoHyphens w:val="0"/>
    </w:pPr>
    <w:rPr>
      <w:rFonts w:cs="Arial"/>
      <w:b/>
      <w:kern w:val="0"/>
      <w:sz w:val="20"/>
    </w:rPr>
  </w:style>
  <w:style w:type="paragraph" w:customStyle="1" w:styleId="t2title2">
    <w:name w:val="t2 title2"/>
    <w:rsid w:val="00183A2C"/>
    <w:pPr>
      <w:widowControl w:val="0"/>
      <w:spacing w:line="200" w:lineRule="atLeast"/>
      <w:ind w:left="360"/>
    </w:pPr>
    <w:rPr>
      <w:rFonts w:ascii="Helvetica" w:hAnsi="Helvetica"/>
      <w:i/>
      <w:color w:val="000000"/>
      <w:sz w:val="16"/>
    </w:rPr>
  </w:style>
  <w:style w:type="paragraph" w:customStyle="1" w:styleId="t3-title-3">
    <w:name w:val="t3-title-3"/>
    <w:rsid w:val="00183A2C"/>
    <w:rPr>
      <w:rFonts w:ascii="Arial" w:hAnsi="Arial"/>
      <w:noProof/>
      <w:sz w:val="12"/>
    </w:rPr>
  </w:style>
  <w:style w:type="paragraph" w:customStyle="1" w:styleId="t1-title-1">
    <w:name w:val="t1-title-1"/>
    <w:rsid w:val="00183A2C"/>
    <w:pPr>
      <w:jc w:val="center"/>
    </w:pPr>
    <w:rPr>
      <w:rFonts w:ascii="Arial" w:hAnsi="Arial"/>
      <w:b/>
      <w:noProof/>
      <w:sz w:val="32"/>
    </w:rPr>
  </w:style>
  <w:style w:type="paragraph" w:customStyle="1" w:styleId="t4-title-4">
    <w:name w:val="t4-title-4"/>
    <w:next w:val="UserInformation"/>
    <w:rsid w:val="00183A2C"/>
    <w:pPr>
      <w:tabs>
        <w:tab w:val="left" w:pos="288"/>
      </w:tabs>
      <w:ind w:left="288" w:hanging="288"/>
    </w:pPr>
    <w:rPr>
      <w:rFonts w:ascii="Arial Narrow" w:hAnsi="Arial Narrow"/>
      <w:b/>
      <w:smallCaps/>
      <w:noProof/>
      <w:sz w:val="16"/>
    </w:rPr>
  </w:style>
  <w:style w:type="paragraph" w:customStyle="1" w:styleId="UserInformation">
    <w:name w:val="User Information"/>
    <w:rsid w:val="00183A2C"/>
    <w:pPr>
      <w:spacing w:before="60" w:after="60" w:line="240" w:lineRule="exact"/>
      <w:ind w:left="288"/>
    </w:pPr>
    <w:rPr>
      <w:rFonts w:ascii="Arial Narrow" w:hAnsi="Arial Narrow"/>
    </w:rPr>
  </w:style>
  <w:style w:type="paragraph" w:customStyle="1" w:styleId="t5-title-5">
    <w:name w:val="t5-title-5"/>
    <w:basedOn w:val="t4-title-4"/>
    <w:next w:val="UserInformation"/>
    <w:rsid w:val="00183A2C"/>
    <w:pPr>
      <w:ind w:left="0" w:firstLine="0"/>
    </w:pPr>
  </w:style>
  <w:style w:type="paragraph" w:styleId="Date">
    <w:name w:val="Date"/>
    <w:basedOn w:val="Normal"/>
    <w:next w:val="Normal"/>
    <w:rsid w:val="00183A2C"/>
  </w:style>
  <w:style w:type="paragraph" w:customStyle="1" w:styleId="Table-Text">
    <w:name w:val="Table - Text"/>
    <w:basedOn w:val="Normal"/>
    <w:autoRedefine/>
    <w:rsid w:val="000F278F"/>
    <w:pPr>
      <w:spacing w:before="60" w:after="60"/>
    </w:pPr>
    <w:rPr>
      <w:bCs/>
      <w:kern w:val="0"/>
      <w:sz w:val="22"/>
      <w:szCs w:val="22"/>
    </w:rPr>
  </w:style>
  <w:style w:type="paragraph" w:customStyle="1" w:styleId="Table-ColHead">
    <w:name w:val="Table - Col. Head"/>
    <w:basedOn w:val="Normal"/>
    <w:autoRedefine/>
    <w:rsid w:val="00C22263"/>
    <w:pPr>
      <w:keepNext/>
      <w:suppressAutoHyphens w:val="0"/>
      <w:spacing w:before="60" w:after="60"/>
      <w:jc w:val="center"/>
    </w:pPr>
    <w:rPr>
      <w:b/>
      <w:kern w:val="0"/>
      <w:lang w:val="en-GB"/>
    </w:rPr>
  </w:style>
  <w:style w:type="paragraph" w:styleId="BodyText">
    <w:name w:val="Body Text"/>
    <w:basedOn w:val="Normal"/>
    <w:link w:val="BodyTextChar"/>
    <w:rsid w:val="00276BFA"/>
    <w:pPr>
      <w:suppressAutoHyphens w:val="0"/>
      <w:spacing w:before="100" w:beforeAutospacing="1" w:after="100" w:afterAutospacing="1"/>
      <w:ind w:left="851"/>
    </w:pPr>
    <w:rPr>
      <w:b/>
      <w:kern w:val="0"/>
      <w:sz w:val="22"/>
      <w:lang w:val="en-GB"/>
    </w:rPr>
  </w:style>
  <w:style w:type="paragraph" w:customStyle="1" w:styleId="AltHeading">
    <w:name w:val="Alt Heading"/>
    <w:basedOn w:val="Normal"/>
    <w:next w:val="BodyText"/>
    <w:rsid w:val="00183A2C"/>
    <w:pPr>
      <w:keepNext/>
      <w:suppressAutoHyphens w:val="0"/>
      <w:spacing w:before="320"/>
    </w:pPr>
    <w:rPr>
      <w:kern w:val="28"/>
      <w:sz w:val="32"/>
      <w:lang w:val="en-GB"/>
    </w:rPr>
  </w:style>
  <w:style w:type="character" w:styleId="CommentReference">
    <w:name w:val="annotation reference"/>
    <w:basedOn w:val="DefaultParagraphFont"/>
    <w:rsid w:val="00183A2C"/>
    <w:rPr>
      <w:sz w:val="16"/>
      <w:szCs w:val="16"/>
    </w:rPr>
  </w:style>
  <w:style w:type="paragraph" w:styleId="CommentText">
    <w:name w:val="annotation text"/>
    <w:basedOn w:val="Normal"/>
    <w:link w:val="CommentTextChar"/>
    <w:rsid w:val="00183A2C"/>
    <w:rPr>
      <w:sz w:val="20"/>
    </w:rPr>
  </w:style>
  <w:style w:type="paragraph" w:customStyle="1" w:styleId="list-bullet">
    <w:name w:val="list-bullet"/>
    <w:rsid w:val="00183A2C"/>
    <w:pPr>
      <w:tabs>
        <w:tab w:val="num" w:pos="360"/>
      </w:tabs>
      <w:suppressAutoHyphens/>
      <w:spacing w:before="60" w:after="60" w:line="260" w:lineRule="exact"/>
      <w:ind w:left="2160" w:hanging="432"/>
    </w:pPr>
    <w:rPr>
      <w:rFonts w:ascii="Arial" w:hAnsi="Arial"/>
      <w:sz w:val="21"/>
    </w:rPr>
  </w:style>
  <w:style w:type="character" w:styleId="FollowedHyperlink">
    <w:name w:val="FollowedHyperlink"/>
    <w:basedOn w:val="DefaultParagraphFont"/>
    <w:rsid w:val="00183A2C"/>
    <w:rPr>
      <w:color w:val="800080"/>
      <w:u w:val="single"/>
    </w:rPr>
  </w:style>
  <w:style w:type="paragraph" w:styleId="BalloonText">
    <w:name w:val="Balloon Text"/>
    <w:basedOn w:val="Normal"/>
    <w:link w:val="BalloonTextChar"/>
    <w:uiPriority w:val="99"/>
    <w:semiHidden/>
    <w:unhideWhenUsed/>
    <w:rsid w:val="009804E3"/>
    <w:rPr>
      <w:rFonts w:ascii="Tahoma" w:hAnsi="Tahoma" w:cs="Tahoma"/>
      <w:sz w:val="16"/>
      <w:szCs w:val="16"/>
    </w:rPr>
  </w:style>
  <w:style w:type="character" w:customStyle="1" w:styleId="BalloonTextChar">
    <w:name w:val="Balloon Text Char"/>
    <w:basedOn w:val="DefaultParagraphFont"/>
    <w:link w:val="BalloonText"/>
    <w:uiPriority w:val="99"/>
    <w:semiHidden/>
    <w:rsid w:val="009804E3"/>
    <w:rPr>
      <w:rFonts w:ascii="Tahoma" w:hAnsi="Tahoma" w:cs="Tahoma"/>
      <w:b/>
      <w:kern w:val="32"/>
      <w:sz w:val="16"/>
      <w:szCs w:val="16"/>
    </w:rPr>
  </w:style>
  <w:style w:type="paragraph" w:customStyle="1" w:styleId="EngBodyText">
    <w:name w:val="Eng Body Text"/>
    <w:basedOn w:val="BodyText"/>
    <w:link w:val="EngBodyTextChar"/>
    <w:qFormat/>
    <w:rsid w:val="004279E1"/>
  </w:style>
  <w:style w:type="paragraph" w:styleId="ListParagraph">
    <w:name w:val="List Paragraph"/>
    <w:basedOn w:val="Normal"/>
    <w:uiPriority w:val="34"/>
    <w:qFormat/>
    <w:rsid w:val="00307AEE"/>
    <w:pPr>
      <w:suppressAutoHyphens w:val="0"/>
      <w:spacing w:before="60" w:after="60" w:line="276" w:lineRule="auto"/>
      <w:ind w:left="720"/>
      <w:contextualSpacing/>
    </w:pPr>
    <w:rPr>
      <w:rFonts w:eastAsia="Calibri"/>
      <w:kern w:val="0"/>
      <w:sz w:val="22"/>
      <w:szCs w:val="22"/>
    </w:rPr>
  </w:style>
  <w:style w:type="character" w:customStyle="1" w:styleId="bodyChar">
    <w:name w:val="body Char"/>
    <w:basedOn w:val="DefaultParagraphFont"/>
    <w:link w:val="body"/>
    <w:rsid w:val="00F91EBD"/>
    <w:rPr>
      <w:rFonts w:ascii="Arial" w:hAnsi="Arial"/>
      <w:color w:val="000000"/>
      <w:kern w:val="22"/>
      <w:sz w:val="21"/>
    </w:rPr>
  </w:style>
  <w:style w:type="character" w:customStyle="1" w:styleId="EngBodyTextChar">
    <w:name w:val="Eng Body Text Char"/>
    <w:basedOn w:val="bodyChar"/>
    <w:link w:val="EngBodyText"/>
    <w:rsid w:val="004279E1"/>
    <w:rPr>
      <w:rFonts w:ascii="Arial" w:hAnsi="Arial"/>
      <w:color w:val="000000"/>
      <w:kern w:val="22"/>
      <w:sz w:val="22"/>
      <w:lang w:val="en-GB"/>
    </w:rPr>
  </w:style>
  <w:style w:type="table" w:styleId="TableGrid">
    <w:name w:val="Table Grid"/>
    <w:basedOn w:val="TableNormal"/>
    <w:uiPriority w:val="59"/>
    <w:rsid w:val="003D012A"/>
    <w:rPr>
      <w:rFonts w:asciiTheme="minorHAnsi" w:eastAsiaTheme="minorEastAsia" w:hAnsiTheme="minorHAnsi" w:cstheme="minorBidi"/>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D012A"/>
    <w:rPr>
      <w:rFonts w:ascii="Arial" w:hAnsi="Arial"/>
      <w:b/>
      <w:kern w:val="32"/>
      <w:sz w:val="12"/>
    </w:rPr>
  </w:style>
  <w:style w:type="character" w:styleId="PlaceholderText">
    <w:name w:val="Placeholder Text"/>
    <w:basedOn w:val="DefaultParagraphFont"/>
    <w:rsid w:val="00F720A4"/>
    <w:rPr>
      <w:color w:val="808080"/>
    </w:rPr>
  </w:style>
  <w:style w:type="paragraph" w:customStyle="1" w:styleId="GeminiEngDTMTemplate">
    <w:name w:val="Gemini Eng DTM Template"/>
    <w:basedOn w:val="Normal"/>
    <w:link w:val="GeminiEngDTMTemplateChar"/>
    <w:rsid w:val="00C07ED9"/>
  </w:style>
  <w:style w:type="character" w:customStyle="1" w:styleId="BodyTextChar">
    <w:name w:val="Body Text Char"/>
    <w:basedOn w:val="DefaultParagraphFont"/>
    <w:link w:val="BodyText"/>
    <w:rsid w:val="00276BFA"/>
    <w:rPr>
      <w:sz w:val="22"/>
      <w:lang w:val="en-GB"/>
    </w:rPr>
  </w:style>
  <w:style w:type="character" w:customStyle="1" w:styleId="GeminiEngDTMTemplateChar">
    <w:name w:val="Gemini Eng DTM Template Char"/>
    <w:basedOn w:val="DefaultParagraphFont"/>
    <w:link w:val="GeminiEngDTMTemplate"/>
    <w:rsid w:val="00C07ED9"/>
    <w:rPr>
      <w:rFonts w:ascii="Arial" w:hAnsi="Arial"/>
      <w:b/>
      <w:kern w:val="32"/>
    </w:rPr>
  </w:style>
  <w:style w:type="character" w:customStyle="1" w:styleId="FooterChar">
    <w:name w:val="Footer Char"/>
    <w:basedOn w:val="DefaultParagraphFont"/>
    <w:link w:val="Footer"/>
    <w:uiPriority w:val="99"/>
    <w:rsid w:val="007824D4"/>
    <w:rPr>
      <w:rFonts w:ascii="Arial" w:hAnsi="Arial"/>
      <w:b/>
      <w:noProof/>
      <w:kern w:val="32"/>
      <w:sz w:val="18"/>
    </w:rPr>
  </w:style>
  <w:style w:type="paragraph" w:customStyle="1" w:styleId="GeminiEngDMTStyle">
    <w:name w:val="Gemini Eng DMT Style"/>
    <w:basedOn w:val="Normal"/>
    <w:link w:val="GeminiEngDMTStyleChar"/>
    <w:rsid w:val="0082550A"/>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pPr>
  </w:style>
  <w:style w:type="paragraph" w:customStyle="1" w:styleId="EngDMTHeading1">
    <w:name w:val="Eng DMT Heading 1"/>
    <w:basedOn w:val="Heading1"/>
    <w:next w:val="Normal"/>
    <w:autoRedefine/>
    <w:qFormat/>
    <w:rsid w:val="00D64948"/>
    <w:pPr>
      <w:pageBreakBefore w:val="0"/>
      <w:numPr>
        <w:numId w:val="1"/>
      </w:numPr>
      <w:spacing w:before="240" w:after="120" w:line="240" w:lineRule="auto"/>
    </w:pPr>
    <w:rPr>
      <w:b/>
      <w:sz w:val="32"/>
    </w:rPr>
  </w:style>
  <w:style w:type="character" w:customStyle="1" w:styleId="GeminiEngDMTStyleChar">
    <w:name w:val="Gemini Eng DMT Style Char"/>
    <w:basedOn w:val="DefaultParagraphFont"/>
    <w:link w:val="GeminiEngDMTStyle"/>
    <w:rsid w:val="0082550A"/>
    <w:rPr>
      <w:rFonts w:ascii="Arial" w:hAnsi="Arial"/>
      <w:b/>
      <w:kern w:val="32"/>
    </w:rPr>
  </w:style>
  <w:style w:type="character" w:customStyle="1" w:styleId="CommentTextChar">
    <w:name w:val="Comment Text Char"/>
    <w:basedOn w:val="DefaultParagraphFont"/>
    <w:link w:val="CommentText"/>
    <w:rsid w:val="00BA7995"/>
    <w:rPr>
      <w:rFonts w:ascii="Arial" w:hAnsi="Arial"/>
      <w:b/>
      <w:kern w:val="32"/>
      <w:sz w:val="20"/>
    </w:rPr>
  </w:style>
  <w:style w:type="paragraph" w:customStyle="1" w:styleId="EngDMTHeading2">
    <w:name w:val="Eng DMT Heading 2"/>
    <w:basedOn w:val="Heading2"/>
    <w:next w:val="Normal"/>
    <w:autoRedefine/>
    <w:qFormat/>
    <w:rsid w:val="008D7860"/>
    <w:pPr>
      <w:numPr>
        <w:numId w:val="1"/>
      </w:numPr>
      <w:spacing w:after="120" w:line="240" w:lineRule="auto"/>
    </w:pPr>
    <w:rPr>
      <w:b/>
      <w:sz w:val="28"/>
    </w:rPr>
  </w:style>
  <w:style w:type="paragraph" w:customStyle="1" w:styleId="EngDMTIndices">
    <w:name w:val="Eng DMT Indices"/>
    <w:basedOn w:val="Heading1frontmatteronly"/>
    <w:autoRedefine/>
    <w:qFormat/>
    <w:rsid w:val="00E10D5F"/>
    <w:pPr>
      <w:spacing w:before="360" w:after="240" w:line="240" w:lineRule="auto"/>
      <w:outlineLvl w:val="0"/>
    </w:pPr>
    <w:rPr>
      <w:rFonts w:ascii="Times New Roman" w:hAnsi="Times New Roman"/>
      <w:kern w:val="0"/>
      <w:sz w:val="36"/>
      <w:szCs w:val="36"/>
    </w:rPr>
  </w:style>
  <w:style w:type="paragraph" w:customStyle="1" w:styleId="EngDMTParagraph">
    <w:name w:val="Eng DMT Paragraph"/>
    <w:basedOn w:val="Normal"/>
    <w:link w:val="EngDMTParagraphChar"/>
    <w:autoRedefine/>
    <w:qFormat/>
    <w:rsid w:val="003E03FF"/>
    <w:pPr>
      <w:spacing w:after="120"/>
    </w:pPr>
    <w:rPr>
      <w:rFonts w:cstheme="minorBidi"/>
      <w:b/>
      <w:noProof/>
      <w:kern w:val="0"/>
      <w:sz w:val="20"/>
      <w:szCs w:val="22"/>
      <w:lang w:val="es-ES" w:bidi="en-US"/>
    </w:rPr>
  </w:style>
  <w:style w:type="paragraph" w:styleId="PlainText">
    <w:name w:val="Plain Text"/>
    <w:basedOn w:val="Normal"/>
    <w:link w:val="PlainTextChar"/>
    <w:uiPriority w:val="99"/>
    <w:unhideWhenUsed/>
    <w:rsid w:val="0019613F"/>
    <w:pPr>
      <w:suppressAutoHyphens w:val="0"/>
    </w:pPr>
    <w:rPr>
      <w:rFonts w:ascii="Consolas" w:eastAsiaTheme="minorHAnsi" w:hAnsi="Consolas" w:cstheme="minorBidi"/>
      <w:b/>
      <w:kern w:val="0"/>
      <w:sz w:val="21"/>
      <w:szCs w:val="21"/>
    </w:rPr>
  </w:style>
  <w:style w:type="character" w:customStyle="1" w:styleId="PlainTextChar">
    <w:name w:val="Plain Text Char"/>
    <w:basedOn w:val="DefaultParagraphFont"/>
    <w:link w:val="PlainText"/>
    <w:uiPriority w:val="99"/>
    <w:rsid w:val="0019613F"/>
    <w:rPr>
      <w:rFonts w:ascii="Consolas" w:eastAsiaTheme="minorHAnsi" w:hAnsi="Consolas" w:cstheme="minorBidi"/>
      <w:sz w:val="21"/>
      <w:szCs w:val="21"/>
    </w:rPr>
  </w:style>
  <w:style w:type="paragraph" w:styleId="TOCHeading">
    <w:name w:val="TOC Heading"/>
    <w:basedOn w:val="Heading1"/>
    <w:next w:val="Normal"/>
    <w:uiPriority w:val="39"/>
    <w:unhideWhenUsed/>
    <w:qFormat/>
    <w:rsid w:val="006B63ED"/>
    <w:pPr>
      <w:keepLines/>
      <w:pageBreakBefore w:val="0"/>
      <w:pBdr>
        <w:top w:val="none" w:sz="0" w:space="0" w:color="auto"/>
      </w:pBdr>
      <w:suppressAutoHyphens w:val="0"/>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customStyle="1" w:styleId="EngDMTParagraphLevel3">
    <w:name w:val="Eng DMT Paragraph Level 3"/>
    <w:basedOn w:val="EngDMTParagraph"/>
    <w:link w:val="EngDMTParagraphLevel3Char"/>
    <w:autoRedefine/>
    <w:qFormat/>
    <w:rsid w:val="00A7448D"/>
    <w:pPr>
      <w:ind w:left="360"/>
    </w:pPr>
  </w:style>
  <w:style w:type="character" w:customStyle="1" w:styleId="Heading3Char">
    <w:name w:val="Heading 3 Char"/>
    <w:basedOn w:val="DefaultParagraphFont"/>
    <w:link w:val="Heading3"/>
    <w:rsid w:val="008D7860"/>
    <w:rPr>
      <w:b/>
      <w:i/>
      <w:noProof/>
      <w:kern w:val="28"/>
    </w:rPr>
  </w:style>
  <w:style w:type="paragraph" w:customStyle="1" w:styleId="EngDMTHeading4">
    <w:name w:val="Eng DMT Heading 4"/>
    <w:basedOn w:val="Heading4"/>
    <w:link w:val="EngDMTHeading4Char"/>
    <w:autoRedefine/>
    <w:qFormat/>
    <w:rsid w:val="007F1FB6"/>
    <w:pPr>
      <w:spacing w:after="120" w:line="240" w:lineRule="auto"/>
      <w:ind w:left="634" w:firstLine="0"/>
    </w:pPr>
    <w:rPr>
      <w:i/>
      <w:sz w:val="20"/>
      <w:szCs w:val="20"/>
    </w:rPr>
  </w:style>
  <w:style w:type="character" w:customStyle="1" w:styleId="EngDMTParagraphChar">
    <w:name w:val="Eng DMT Paragraph Char"/>
    <w:basedOn w:val="DefaultParagraphFont"/>
    <w:link w:val="EngDMTParagraph"/>
    <w:rsid w:val="003E03FF"/>
    <w:rPr>
      <w:rFonts w:ascii="Arial" w:hAnsi="Arial" w:cstheme="minorBidi"/>
      <w:noProof/>
      <w:sz w:val="20"/>
      <w:szCs w:val="22"/>
      <w:lang w:val="es-ES" w:bidi="en-US"/>
    </w:rPr>
  </w:style>
  <w:style w:type="character" w:customStyle="1" w:styleId="EngDMTParagraphLevel3Char">
    <w:name w:val="Eng DMT Paragraph Level 3 Char"/>
    <w:basedOn w:val="EngDMTParagraphChar"/>
    <w:link w:val="EngDMTParagraphLevel3"/>
    <w:rsid w:val="00A7448D"/>
    <w:rPr>
      <w:rFonts w:ascii="Arial" w:hAnsi="Arial" w:cstheme="minorBidi"/>
      <w:noProof/>
      <w:sz w:val="20"/>
      <w:szCs w:val="22"/>
      <w:lang w:val="es-ES" w:bidi="en-US"/>
    </w:rPr>
  </w:style>
  <w:style w:type="paragraph" w:customStyle="1" w:styleId="EngDMTParagraphLevel4">
    <w:name w:val="Eng DMT Paragraph Level 4"/>
    <w:basedOn w:val="EngDMTParagraphLevel3"/>
    <w:link w:val="EngDMTParagraphLevel4Char"/>
    <w:autoRedefine/>
    <w:qFormat/>
    <w:rsid w:val="0017726F"/>
    <w:pPr>
      <w:ind w:left="630"/>
    </w:pPr>
  </w:style>
  <w:style w:type="character" w:customStyle="1" w:styleId="Heading4Char">
    <w:name w:val="Heading 4 Char"/>
    <w:basedOn w:val="DefaultParagraphFont"/>
    <w:link w:val="Heading4"/>
    <w:rsid w:val="0049067F"/>
    <w:rPr>
      <w:kern w:val="32"/>
    </w:rPr>
  </w:style>
  <w:style w:type="character" w:customStyle="1" w:styleId="EngDMTHeading4Char">
    <w:name w:val="Eng DMT Heading 4 Char"/>
    <w:basedOn w:val="Heading4Char"/>
    <w:link w:val="EngDMTHeading4"/>
    <w:rsid w:val="007F1FB6"/>
    <w:rPr>
      <w:i/>
      <w:kern w:val="32"/>
      <w:sz w:val="20"/>
      <w:szCs w:val="20"/>
    </w:rPr>
  </w:style>
  <w:style w:type="paragraph" w:customStyle="1" w:styleId="EngDMTHeading5">
    <w:name w:val="Eng DMT Heading 5"/>
    <w:basedOn w:val="Heading5"/>
    <w:link w:val="EngDMTHeading5Char"/>
    <w:autoRedefine/>
    <w:rsid w:val="0017726F"/>
    <w:pPr>
      <w:numPr>
        <w:numId w:val="3"/>
      </w:numPr>
      <w:tabs>
        <w:tab w:val="clear" w:pos="1008"/>
        <w:tab w:val="num" w:pos="1440"/>
      </w:tabs>
      <w:ind w:left="1440" w:hanging="810"/>
    </w:pPr>
    <w:rPr>
      <w:b/>
      <w:i/>
      <w:sz w:val="20"/>
      <w:szCs w:val="20"/>
    </w:rPr>
  </w:style>
  <w:style w:type="character" w:customStyle="1" w:styleId="EngDMTParagraphLevel4Char">
    <w:name w:val="Eng DMT Paragraph Level 4 Char"/>
    <w:basedOn w:val="EngDMTParagraphLevel3Char"/>
    <w:link w:val="EngDMTParagraphLevel4"/>
    <w:rsid w:val="0017726F"/>
    <w:rPr>
      <w:rFonts w:ascii="Arial" w:hAnsi="Arial" w:cstheme="minorBidi"/>
      <w:noProof/>
      <w:sz w:val="20"/>
      <w:szCs w:val="22"/>
      <w:lang w:val="es-ES" w:bidi="en-US"/>
    </w:rPr>
  </w:style>
  <w:style w:type="paragraph" w:customStyle="1" w:styleId="EngDMTREQ-OCDDList">
    <w:name w:val="Eng DMT REQ-OCDD List"/>
    <w:basedOn w:val="EngDMTParagraph"/>
    <w:link w:val="EngDMTREQ-OCDDListChar"/>
    <w:autoRedefine/>
    <w:rsid w:val="00BD3A85"/>
    <w:pPr>
      <w:numPr>
        <w:numId w:val="2"/>
      </w:numPr>
    </w:pPr>
  </w:style>
  <w:style w:type="character" w:customStyle="1" w:styleId="Heading5Char">
    <w:name w:val="Heading 5 Char"/>
    <w:basedOn w:val="DefaultParagraphFont"/>
    <w:link w:val="Heading5"/>
    <w:rsid w:val="00EC6D4C"/>
    <w:rPr>
      <w:noProof/>
      <w:kern w:val="32"/>
      <w:sz w:val="22"/>
    </w:rPr>
  </w:style>
  <w:style w:type="character" w:customStyle="1" w:styleId="EngDMTHeading5Char">
    <w:name w:val="Eng DMT Heading 5 Char"/>
    <w:basedOn w:val="Heading5Char"/>
    <w:link w:val="EngDMTHeading5"/>
    <w:rsid w:val="0017726F"/>
    <w:rPr>
      <w:b/>
      <w:i/>
      <w:noProof/>
      <w:kern w:val="32"/>
      <w:sz w:val="20"/>
      <w:szCs w:val="20"/>
    </w:rPr>
  </w:style>
  <w:style w:type="character" w:customStyle="1" w:styleId="EngDMTREQ-OCDDListChar">
    <w:name w:val="Eng DMT REQ-OCDD List Char"/>
    <w:basedOn w:val="EngDMTParagraphChar"/>
    <w:link w:val="EngDMTREQ-OCDDList"/>
    <w:rsid w:val="00BD3A85"/>
    <w:rPr>
      <w:rFonts w:ascii="Arial" w:hAnsi="Arial" w:cstheme="minorBidi"/>
      <w:b/>
      <w:noProof/>
      <w:sz w:val="20"/>
      <w:szCs w:val="22"/>
      <w:lang w:val="es-ES" w:bidi="en-US"/>
    </w:rPr>
  </w:style>
  <w:style w:type="paragraph" w:customStyle="1" w:styleId="EngDMTREQ-FPRDlist">
    <w:name w:val="Eng DMT REQ-FPRD list"/>
    <w:basedOn w:val="EngDMTHeading5"/>
    <w:link w:val="EngDMTREQ-FPRDlistChar"/>
    <w:autoRedefine/>
    <w:rsid w:val="008863C2"/>
    <w:pPr>
      <w:numPr>
        <w:ilvl w:val="0"/>
        <w:numId w:val="0"/>
      </w:numPr>
      <w:ind w:left="774" w:hanging="360"/>
    </w:pPr>
    <w:rPr>
      <w:i w:val="0"/>
    </w:rPr>
  </w:style>
  <w:style w:type="character" w:customStyle="1" w:styleId="EngDMTREQ-FPRDlistChar">
    <w:name w:val="Eng DMT REQ-FPRD list Char"/>
    <w:basedOn w:val="EngDMTHeading5Char"/>
    <w:link w:val="EngDMTREQ-FPRDlist"/>
    <w:rsid w:val="008863C2"/>
    <w:rPr>
      <w:rFonts w:ascii="Arial" w:hAnsi="Arial"/>
      <w:b w:val="0"/>
      <w:i/>
      <w:noProof/>
      <w:kern w:val="32"/>
      <w:sz w:val="20"/>
      <w:szCs w:val="20"/>
    </w:rPr>
  </w:style>
  <w:style w:type="table" w:styleId="ColorfulGrid-Accent6">
    <w:name w:val="Colorful Grid Accent 6"/>
    <w:basedOn w:val="TableNormal"/>
    <w:rsid w:val="00580FA1"/>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EngDMTHeading3">
    <w:name w:val="Eng DMT Heading 3"/>
    <w:basedOn w:val="Heading3"/>
    <w:next w:val="Normal"/>
    <w:autoRedefine/>
    <w:qFormat/>
    <w:rsid w:val="008D7860"/>
    <w:pPr>
      <w:numPr>
        <w:numId w:val="1"/>
      </w:numPr>
      <w:spacing w:after="120" w:line="240" w:lineRule="auto"/>
    </w:pPr>
    <w:rPr>
      <w:i w:val="0"/>
      <w:szCs w:val="20"/>
    </w:rPr>
  </w:style>
  <w:style w:type="numbering" w:styleId="111111">
    <w:name w:val="Outline List 2"/>
    <w:basedOn w:val="NoList"/>
    <w:rsid w:val="000A7BC1"/>
    <w:pPr>
      <w:numPr>
        <w:numId w:val="4"/>
      </w:numPr>
    </w:pPr>
  </w:style>
  <w:style w:type="paragraph" w:styleId="CommentSubject">
    <w:name w:val="annotation subject"/>
    <w:basedOn w:val="CommentText"/>
    <w:next w:val="CommentText"/>
    <w:link w:val="CommentSubjectChar"/>
    <w:rsid w:val="00F94AF9"/>
    <w:rPr>
      <w:b/>
      <w:bCs/>
      <w:szCs w:val="20"/>
    </w:rPr>
  </w:style>
  <w:style w:type="character" w:customStyle="1" w:styleId="CommentSubjectChar">
    <w:name w:val="Comment Subject Char"/>
    <w:basedOn w:val="CommentTextChar"/>
    <w:link w:val="CommentSubject"/>
    <w:rsid w:val="00F94AF9"/>
    <w:rPr>
      <w:rFonts w:ascii="Arial" w:hAnsi="Arial"/>
      <w:b/>
      <w:bCs/>
      <w:kern w:val="32"/>
      <w:sz w:val="20"/>
      <w:szCs w:val="20"/>
    </w:rPr>
  </w:style>
  <w:style w:type="paragraph" w:styleId="Revision">
    <w:name w:val="Revision"/>
    <w:hidden/>
    <w:rsid w:val="00500CC2"/>
    <w:rPr>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15364">
      <w:bodyDiv w:val="1"/>
      <w:marLeft w:val="0"/>
      <w:marRight w:val="0"/>
      <w:marTop w:val="0"/>
      <w:marBottom w:val="0"/>
      <w:divBdr>
        <w:top w:val="none" w:sz="0" w:space="0" w:color="auto"/>
        <w:left w:val="none" w:sz="0" w:space="0" w:color="auto"/>
        <w:bottom w:val="none" w:sz="0" w:space="0" w:color="auto"/>
        <w:right w:val="none" w:sz="0" w:space="0" w:color="auto"/>
      </w:divBdr>
      <w:divsChild>
        <w:div w:id="1645811861">
          <w:marLeft w:val="0"/>
          <w:marRight w:val="0"/>
          <w:marTop w:val="0"/>
          <w:marBottom w:val="0"/>
          <w:divBdr>
            <w:top w:val="none" w:sz="0" w:space="0" w:color="auto"/>
            <w:left w:val="none" w:sz="0" w:space="0" w:color="auto"/>
            <w:bottom w:val="none" w:sz="0" w:space="0" w:color="auto"/>
            <w:right w:val="none" w:sz="0" w:space="0" w:color="auto"/>
          </w:divBdr>
        </w:div>
      </w:divsChild>
    </w:div>
    <w:div w:id="295180595">
      <w:bodyDiv w:val="1"/>
      <w:marLeft w:val="0"/>
      <w:marRight w:val="0"/>
      <w:marTop w:val="0"/>
      <w:marBottom w:val="0"/>
      <w:divBdr>
        <w:top w:val="none" w:sz="0" w:space="0" w:color="auto"/>
        <w:left w:val="none" w:sz="0" w:space="0" w:color="auto"/>
        <w:bottom w:val="none" w:sz="0" w:space="0" w:color="auto"/>
        <w:right w:val="none" w:sz="0" w:space="0" w:color="auto"/>
      </w:divBdr>
    </w:div>
    <w:div w:id="388922278">
      <w:bodyDiv w:val="1"/>
      <w:marLeft w:val="0"/>
      <w:marRight w:val="0"/>
      <w:marTop w:val="0"/>
      <w:marBottom w:val="0"/>
      <w:divBdr>
        <w:top w:val="none" w:sz="0" w:space="0" w:color="auto"/>
        <w:left w:val="none" w:sz="0" w:space="0" w:color="auto"/>
        <w:bottom w:val="none" w:sz="0" w:space="0" w:color="auto"/>
        <w:right w:val="none" w:sz="0" w:space="0" w:color="auto"/>
      </w:divBdr>
    </w:div>
    <w:div w:id="455024330">
      <w:bodyDiv w:val="1"/>
      <w:marLeft w:val="0"/>
      <w:marRight w:val="0"/>
      <w:marTop w:val="0"/>
      <w:marBottom w:val="0"/>
      <w:divBdr>
        <w:top w:val="none" w:sz="0" w:space="0" w:color="auto"/>
        <w:left w:val="none" w:sz="0" w:space="0" w:color="auto"/>
        <w:bottom w:val="none" w:sz="0" w:space="0" w:color="auto"/>
        <w:right w:val="none" w:sz="0" w:space="0" w:color="auto"/>
      </w:divBdr>
    </w:div>
    <w:div w:id="910579345">
      <w:bodyDiv w:val="1"/>
      <w:marLeft w:val="0"/>
      <w:marRight w:val="0"/>
      <w:marTop w:val="0"/>
      <w:marBottom w:val="0"/>
      <w:divBdr>
        <w:top w:val="none" w:sz="0" w:space="0" w:color="auto"/>
        <w:left w:val="none" w:sz="0" w:space="0" w:color="auto"/>
        <w:bottom w:val="none" w:sz="0" w:space="0" w:color="auto"/>
        <w:right w:val="none" w:sz="0" w:space="0" w:color="auto"/>
      </w:divBdr>
    </w:div>
    <w:div w:id="1164011137">
      <w:bodyDiv w:val="1"/>
      <w:marLeft w:val="0"/>
      <w:marRight w:val="0"/>
      <w:marTop w:val="0"/>
      <w:marBottom w:val="0"/>
      <w:divBdr>
        <w:top w:val="none" w:sz="0" w:space="0" w:color="auto"/>
        <w:left w:val="none" w:sz="0" w:space="0" w:color="auto"/>
        <w:bottom w:val="none" w:sz="0" w:space="0" w:color="auto"/>
        <w:right w:val="none" w:sz="0" w:space="0" w:color="auto"/>
      </w:divBdr>
    </w:div>
    <w:div w:id="1183009218">
      <w:bodyDiv w:val="1"/>
      <w:marLeft w:val="0"/>
      <w:marRight w:val="0"/>
      <w:marTop w:val="0"/>
      <w:marBottom w:val="0"/>
      <w:divBdr>
        <w:top w:val="none" w:sz="0" w:space="0" w:color="auto"/>
        <w:left w:val="none" w:sz="0" w:space="0" w:color="auto"/>
        <w:bottom w:val="none" w:sz="0" w:space="0" w:color="auto"/>
        <w:right w:val="none" w:sz="0" w:space="0" w:color="auto"/>
      </w:divBdr>
      <w:divsChild>
        <w:div w:id="775564203">
          <w:marLeft w:val="0"/>
          <w:marRight w:val="0"/>
          <w:marTop w:val="0"/>
          <w:marBottom w:val="0"/>
          <w:divBdr>
            <w:top w:val="none" w:sz="0" w:space="0" w:color="auto"/>
            <w:left w:val="none" w:sz="0" w:space="0" w:color="auto"/>
            <w:bottom w:val="none" w:sz="0" w:space="0" w:color="auto"/>
            <w:right w:val="none" w:sz="0" w:space="0" w:color="auto"/>
          </w:divBdr>
        </w:div>
      </w:divsChild>
    </w:div>
    <w:div w:id="1673024165">
      <w:bodyDiv w:val="1"/>
      <w:marLeft w:val="0"/>
      <w:marRight w:val="0"/>
      <w:marTop w:val="0"/>
      <w:marBottom w:val="0"/>
      <w:divBdr>
        <w:top w:val="none" w:sz="0" w:space="0" w:color="auto"/>
        <w:left w:val="none" w:sz="0" w:space="0" w:color="auto"/>
        <w:bottom w:val="none" w:sz="0" w:space="0" w:color="auto"/>
        <w:right w:val="none" w:sz="0" w:space="0" w:color="auto"/>
      </w:divBdr>
    </w:div>
    <w:div w:id="1781341420">
      <w:bodyDiv w:val="1"/>
      <w:marLeft w:val="0"/>
      <w:marRight w:val="0"/>
      <w:marTop w:val="0"/>
      <w:marBottom w:val="0"/>
      <w:divBdr>
        <w:top w:val="none" w:sz="0" w:space="0" w:color="auto"/>
        <w:left w:val="none" w:sz="0" w:space="0" w:color="auto"/>
        <w:bottom w:val="none" w:sz="0" w:space="0" w:color="auto"/>
        <w:right w:val="none" w:sz="0" w:space="0" w:color="auto"/>
      </w:divBdr>
    </w:div>
    <w:div w:id="1992057683">
      <w:bodyDiv w:val="1"/>
      <w:marLeft w:val="0"/>
      <w:marRight w:val="0"/>
      <w:marTop w:val="0"/>
      <w:marBottom w:val="0"/>
      <w:divBdr>
        <w:top w:val="none" w:sz="0" w:space="0" w:color="auto"/>
        <w:left w:val="none" w:sz="0" w:space="0" w:color="auto"/>
        <w:bottom w:val="none" w:sz="0" w:space="0" w:color="auto"/>
        <w:right w:val="none" w:sz="0" w:space="0" w:color="auto"/>
      </w:divBdr>
    </w:div>
    <w:div w:id="2042122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devgroup.wikis-internal.gemini.edu/index.php/Packing,_Shipping,_Insurance,_Receiving" TargetMode="Externa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dmt.gemini.edu/docushare/dsweb/View/Collection-69686"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dmt.gemini.edu/docushare/dsweb/Get/Document-414105/GHOST%20Memo%20-%20Dome%20Temp%20Rate%20of%20Change.docx"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mt.gemini.edu/docushare/dsweb/View/Collection-63159"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posals\Templates\Software%20Development%20Templates\Installation%20Pla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991848-9680-0949-A8AE-7F7D8CE37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D:\Proposals\Templates\Software Development Templates\Installation Plan Template.dot</Template>
  <TotalTime>3</TotalTime>
  <Pages>15</Pages>
  <Words>2884</Words>
  <Characters>16441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Interface Control Document</vt:lpstr>
    </vt:vector>
  </TitlesOfParts>
  <Manager>Manuel Lazo</Manager>
  <Company>Gemini Observatory</Company>
  <LinksUpToDate>false</LinksUpToDate>
  <CharactersWithSpaces>19287</CharactersWithSpaces>
  <SharedDoc>false</SharedDoc>
  <HyperlinkBase/>
  <HLinks>
    <vt:vector size="78" baseType="variant">
      <vt:variant>
        <vt:i4>4259943</vt:i4>
      </vt:variant>
      <vt:variant>
        <vt:i4>72</vt:i4>
      </vt:variant>
      <vt:variant>
        <vt:i4>0</vt:i4>
      </vt:variant>
      <vt:variant>
        <vt:i4>5</vt:i4>
      </vt:variant>
      <vt:variant>
        <vt:lpwstr>mailto:dputnam@ttsd.k12.or.us</vt:lpwstr>
      </vt:variant>
      <vt:variant>
        <vt:lpwstr/>
      </vt:variant>
      <vt:variant>
        <vt:i4>1900652</vt:i4>
      </vt:variant>
      <vt:variant>
        <vt:i4>69</vt:i4>
      </vt:variant>
      <vt:variant>
        <vt:i4>0</vt:i4>
      </vt:variant>
      <vt:variant>
        <vt:i4>5</vt:i4>
      </vt:variant>
      <vt:variant>
        <vt:lpwstr>mailto:john.hunter@teamic.org</vt:lpwstr>
      </vt:variant>
      <vt:variant>
        <vt:lpwstr/>
      </vt:variant>
      <vt:variant>
        <vt:i4>1048626</vt:i4>
      </vt:variant>
      <vt:variant>
        <vt:i4>59</vt:i4>
      </vt:variant>
      <vt:variant>
        <vt:i4>0</vt:i4>
      </vt:variant>
      <vt:variant>
        <vt:i4>5</vt:i4>
      </vt:variant>
      <vt:variant>
        <vt:lpwstr/>
      </vt:variant>
      <vt:variant>
        <vt:lpwstr>_Toc213003357</vt:lpwstr>
      </vt:variant>
      <vt:variant>
        <vt:i4>1048626</vt:i4>
      </vt:variant>
      <vt:variant>
        <vt:i4>53</vt:i4>
      </vt:variant>
      <vt:variant>
        <vt:i4>0</vt:i4>
      </vt:variant>
      <vt:variant>
        <vt:i4>5</vt:i4>
      </vt:variant>
      <vt:variant>
        <vt:lpwstr/>
      </vt:variant>
      <vt:variant>
        <vt:lpwstr>_Toc213003356</vt:lpwstr>
      </vt:variant>
      <vt:variant>
        <vt:i4>1048626</vt:i4>
      </vt:variant>
      <vt:variant>
        <vt:i4>47</vt:i4>
      </vt:variant>
      <vt:variant>
        <vt:i4>0</vt:i4>
      </vt:variant>
      <vt:variant>
        <vt:i4>5</vt:i4>
      </vt:variant>
      <vt:variant>
        <vt:lpwstr/>
      </vt:variant>
      <vt:variant>
        <vt:lpwstr>_Toc213003355</vt:lpwstr>
      </vt:variant>
      <vt:variant>
        <vt:i4>1048626</vt:i4>
      </vt:variant>
      <vt:variant>
        <vt:i4>41</vt:i4>
      </vt:variant>
      <vt:variant>
        <vt:i4>0</vt:i4>
      </vt:variant>
      <vt:variant>
        <vt:i4>5</vt:i4>
      </vt:variant>
      <vt:variant>
        <vt:lpwstr/>
      </vt:variant>
      <vt:variant>
        <vt:lpwstr>_Toc213003354</vt:lpwstr>
      </vt:variant>
      <vt:variant>
        <vt:i4>1048626</vt:i4>
      </vt:variant>
      <vt:variant>
        <vt:i4>35</vt:i4>
      </vt:variant>
      <vt:variant>
        <vt:i4>0</vt:i4>
      </vt:variant>
      <vt:variant>
        <vt:i4>5</vt:i4>
      </vt:variant>
      <vt:variant>
        <vt:lpwstr/>
      </vt:variant>
      <vt:variant>
        <vt:lpwstr>_Toc213003353</vt:lpwstr>
      </vt:variant>
      <vt:variant>
        <vt:i4>1048626</vt:i4>
      </vt:variant>
      <vt:variant>
        <vt:i4>29</vt:i4>
      </vt:variant>
      <vt:variant>
        <vt:i4>0</vt:i4>
      </vt:variant>
      <vt:variant>
        <vt:i4>5</vt:i4>
      </vt:variant>
      <vt:variant>
        <vt:lpwstr/>
      </vt:variant>
      <vt:variant>
        <vt:lpwstr>_Toc213003352</vt:lpwstr>
      </vt:variant>
      <vt:variant>
        <vt:i4>1048626</vt:i4>
      </vt:variant>
      <vt:variant>
        <vt:i4>23</vt:i4>
      </vt:variant>
      <vt:variant>
        <vt:i4>0</vt:i4>
      </vt:variant>
      <vt:variant>
        <vt:i4>5</vt:i4>
      </vt:variant>
      <vt:variant>
        <vt:lpwstr/>
      </vt:variant>
      <vt:variant>
        <vt:lpwstr>_Toc213003351</vt:lpwstr>
      </vt:variant>
      <vt:variant>
        <vt:i4>1048626</vt:i4>
      </vt:variant>
      <vt:variant>
        <vt:i4>17</vt:i4>
      </vt:variant>
      <vt:variant>
        <vt:i4>0</vt:i4>
      </vt:variant>
      <vt:variant>
        <vt:i4>5</vt:i4>
      </vt:variant>
      <vt:variant>
        <vt:lpwstr/>
      </vt:variant>
      <vt:variant>
        <vt:lpwstr>_Toc213003350</vt:lpwstr>
      </vt:variant>
      <vt:variant>
        <vt:i4>1114162</vt:i4>
      </vt:variant>
      <vt:variant>
        <vt:i4>11</vt:i4>
      </vt:variant>
      <vt:variant>
        <vt:i4>0</vt:i4>
      </vt:variant>
      <vt:variant>
        <vt:i4>5</vt:i4>
      </vt:variant>
      <vt:variant>
        <vt:lpwstr/>
      </vt:variant>
      <vt:variant>
        <vt:lpwstr>_Toc213003349</vt:lpwstr>
      </vt:variant>
      <vt:variant>
        <vt:i4>1900652</vt:i4>
      </vt:variant>
      <vt:variant>
        <vt:i4>6</vt:i4>
      </vt:variant>
      <vt:variant>
        <vt:i4>0</vt:i4>
      </vt:variant>
      <vt:variant>
        <vt:i4>5</vt:i4>
      </vt:variant>
      <vt:variant>
        <vt:lpwstr>mailto:john.hunter@teamic.org</vt:lpwstr>
      </vt:variant>
      <vt:variant>
        <vt:lpwstr/>
      </vt:variant>
      <vt:variant>
        <vt:i4>4259943</vt:i4>
      </vt:variant>
      <vt:variant>
        <vt:i4>3</vt:i4>
      </vt:variant>
      <vt:variant>
        <vt:i4>0</vt:i4>
      </vt:variant>
      <vt:variant>
        <vt:i4>5</vt:i4>
      </vt:variant>
      <vt:variant>
        <vt:lpwstr>mailto:dputnam@ttsd.k12.or.us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Control Document</dc:title>
  <dc:subject>Subject</dc:subject>
  <dc:creator>spaez</dc:creator>
  <cp:keywords>Interface Control Document ICD</cp:keywords>
  <dc:description/>
  <cp:lastModifiedBy>Microsoft Office User</cp:lastModifiedBy>
  <cp:revision>5</cp:revision>
  <cp:lastPrinted>2014-07-17T19:09:00Z</cp:lastPrinted>
  <dcterms:created xsi:type="dcterms:W3CDTF">2018-08-07T00:32:00Z</dcterms:created>
  <dcterms:modified xsi:type="dcterms:W3CDTF">2018-08-08T13:42:00Z</dcterms:modified>
  <cp:category>Template</cp:category>
</cp:coreProperties>
</file>